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06CCD" w14:textId="3B58373E" w:rsidR="005F0AFF" w:rsidRPr="00D36BF9" w:rsidRDefault="0089007F" w:rsidP="00D36BF9">
      <w:pPr>
        <w:pStyle w:val="Style6"/>
        <w:rPr>
          <w:lang w:val="en-AU"/>
        </w:rPr>
      </w:pPr>
      <w:r>
        <w:rPr>
          <w:noProof/>
        </w:rPr>
        <w:drawing>
          <wp:inline distT="0" distB="0" distL="0" distR="0" wp14:anchorId="1BD16A81" wp14:editId="1803B5B5">
            <wp:extent cx="1427687" cy="618186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74" cy="6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BF9">
        <w:rPr>
          <w:lang w:val="en-AU"/>
        </w:rPr>
        <w:t xml:space="preserve"> </w:t>
      </w:r>
      <w:r w:rsidR="00232DC6" w:rsidRPr="00D36BF9">
        <w:rPr>
          <w:lang w:val="en-AU"/>
        </w:rPr>
        <w:t>20</w:t>
      </w:r>
      <w:r w:rsidR="00341FB9" w:rsidRPr="00D36BF9">
        <w:rPr>
          <w:lang w:val="en-AU"/>
        </w:rPr>
        <w:t>2</w:t>
      </w:r>
      <w:r w:rsidR="002108FA">
        <w:rPr>
          <w:lang w:val="en-AU"/>
        </w:rPr>
        <w:t>2</w:t>
      </w:r>
      <w:r w:rsidR="00405E30">
        <w:rPr>
          <w:lang w:val="en-AU"/>
        </w:rPr>
        <w:t xml:space="preserve"> Spring</w:t>
      </w:r>
      <w:r w:rsidR="00D36BF9">
        <w:rPr>
          <w:lang w:val="en-US"/>
        </w:rPr>
        <w:t xml:space="preserve"> </w:t>
      </w:r>
      <w:r w:rsidR="00232DC6" w:rsidRPr="00D36BF9">
        <w:rPr>
          <w:lang w:val="en-AU"/>
        </w:rPr>
        <w:t>break</w:t>
      </w:r>
      <w:r w:rsidRPr="00D36BF9">
        <w:rPr>
          <w:lang w:val="en-AU"/>
        </w:rPr>
        <w:t xml:space="preserve"> Camp</w:t>
      </w:r>
      <w:r w:rsidRPr="00D36BF9">
        <w:rPr>
          <w:rFonts w:hint="eastAsia"/>
          <w:lang w:val="en-AU"/>
        </w:rPr>
        <w:t xml:space="preserve"> </w:t>
      </w:r>
      <w:r w:rsidR="004A3995" w:rsidRPr="00D36BF9">
        <w:rPr>
          <w:lang w:val="en-AU"/>
        </w:rPr>
        <w:t>R</w:t>
      </w:r>
      <w:r w:rsidRPr="00D36BF9">
        <w:rPr>
          <w:lang w:val="en-AU"/>
        </w:rPr>
        <w:t>egistration Form</w:t>
      </w:r>
      <w:r w:rsidR="00FA498C" w:rsidRPr="00D36BF9">
        <w:rPr>
          <w:rFonts w:hint="eastAsia"/>
          <w:lang w:val="en-AU"/>
        </w:rPr>
        <w:t xml:space="preserve"> </w:t>
      </w:r>
      <w:r w:rsidR="00595E93" w:rsidRPr="00D36BF9">
        <w:rPr>
          <w:rFonts w:hint="eastAsia"/>
          <w:lang w:val="en-AU"/>
        </w:rPr>
        <w:t xml:space="preserve"> </w:t>
      </w:r>
      <w:r w:rsidR="00595E93">
        <w:rPr>
          <w:rFonts w:hint="eastAsia"/>
          <w:noProof/>
        </w:rPr>
        <w:drawing>
          <wp:inline distT="0" distB="0" distL="0" distR="0" wp14:anchorId="3F2DC231" wp14:editId="597FAE56">
            <wp:extent cx="694267" cy="69426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78" cy="69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5055" w14:textId="77777777" w:rsidR="0093671B" w:rsidRDefault="0093671B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b/>
          <w:color w:val="86A795" w:themeColor="text2" w:themeTint="99"/>
          <w:sz w:val="28"/>
          <w:szCs w:val="28"/>
          <w:lang w:val="en-AU"/>
        </w:rPr>
      </w:pPr>
    </w:p>
    <w:p w14:paraId="089EC2BE" w14:textId="2E129B55" w:rsidR="004A3995" w:rsidRPr="00341FB9" w:rsidRDefault="004A3995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b/>
          <w:color w:val="86A795" w:themeColor="text2" w:themeTint="99"/>
          <w:sz w:val="24"/>
          <w:szCs w:val="24"/>
          <w:lang w:val="en-AU"/>
        </w:rPr>
      </w:pPr>
      <w:r w:rsidRPr="004A3995">
        <w:rPr>
          <w:rFonts w:ascii="Times New Roman" w:hAnsi="Times New Roman" w:cs="Times New Roman"/>
          <w:b/>
          <w:noProof/>
          <w:color w:val="86A795" w:themeColor="text2" w:themeTint="99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4FFF99" wp14:editId="52FB9582">
            <wp:simplePos x="0" y="0"/>
            <wp:positionH relativeFrom="column">
              <wp:posOffset>332740</wp:posOffset>
            </wp:positionH>
            <wp:positionV relativeFrom="paragraph">
              <wp:posOffset>64770</wp:posOffset>
            </wp:positionV>
            <wp:extent cx="2774950" cy="2081530"/>
            <wp:effectExtent l="0" t="0" r="6350" b="127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FB9">
        <w:rPr>
          <w:rFonts w:ascii="Times New Roman" w:hAnsi="Times New Roman" w:cs="Times New Roman" w:hint="eastAsia"/>
          <w:b/>
          <w:color w:val="86A795" w:themeColor="text2" w:themeTint="99"/>
          <w:sz w:val="24"/>
          <w:szCs w:val="24"/>
          <w:lang w:val="en-AU"/>
        </w:rPr>
        <w:t>Camp Open Hours &amp; Schedule</w:t>
      </w:r>
    </w:p>
    <w:p w14:paraId="0A85C068" w14:textId="61C923F9" w:rsidR="00385A56" w:rsidRPr="002568F4" w:rsidRDefault="004A3995" w:rsidP="00385A56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8CCED7" w:themeColor="accent1" w:themeTint="99"/>
          <w:sz w:val="24"/>
          <w:szCs w:val="24"/>
          <w:lang w:val="en-AU"/>
        </w:rPr>
      </w:pPr>
      <w:r w:rsidRPr="00341FB9">
        <w:rPr>
          <w:rFonts w:ascii="Times New Roman" w:hAnsi="Times New Roman" w:cs="Times New Roman" w:hint="eastAsia"/>
          <w:color w:val="86A795" w:themeColor="text2" w:themeTint="99"/>
          <w:sz w:val="24"/>
          <w:szCs w:val="24"/>
          <w:lang w:val="en-AU"/>
        </w:rPr>
        <w:t xml:space="preserve">From </w:t>
      </w:r>
      <w:r w:rsidR="00405E30">
        <w:rPr>
          <w:rFonts w:ascii="Times New Roman" w:hAnsi="Times New Roman" w:cs="Times New Roman"/>
          <w:color w:val="8CCED7" w:themeColor="accent1" w:themeTint="99"/>
          <w:sz w:val="24"/>
          <w:szCs w:val="24"/>
        </w:rPr>
        <w:t>18</w:t>
      </w:r>
      <w:proofErr w:type="spellStart"/>
      <w:r w:rsidR="00405E30">
        <w:rPr>
          <w:rFonts w:ascii="Times New Roman" w:hAnsi="Times New Roman" w:cs="Times New Roman"/>
          <w:color w:val="8CCED7" w:themeColor="accent1" w:themeTint="99"/>
          <w:sz w:val="24"/>
          <w:szCs w:val="24"/>
          <w:vertAlign w:val="superscript"/>
          <w:lang w:val="en-AU"/>
        </w:rPr>
        <w:t>th</w:t>
      </w:r>
      <w:proofErr w:type="spellEnd"/>
      <w:r w:rsidR="00D36BF9">
        <w:rPr>
          <w:rFonts w:ascii="Times New Roman" w:hAnsi="Times New Roman" w:cs="Times New Roman"/>
          <w:color w:val="8CCED7" w:themeColor="accent1" w:themeTint="99"/>
          <w:sz w:val="24"/>
          <w:szCs w:val="24"/>
          <w:lang w:val="en-AU"/>
        </w:rPr>
        <w:t xml:space="preserve"> </w:t>
      </w:r>
      <w:r w:rsidR="00405E30">
        <w:rPr>
          <w:rFonts w:ascii="Times New Roman" w:hAnsi="Times New Roman" w:cs="Times New Roman"/>
          <w:color w:val="8CCED7" w:themeColor="accent1" w:themeTint="99"/>
          <w:sz w:val="24"/>
          <w:szCs w:val="24"/>
          <w:lang w:val="en-AU"/>
        </w:rPr>
        <w:t>April</w:t>
      </w:r>
      <w:r w:rsidRPr="00341FB9">
        <w:rPr>
          <w:rFonts w:ascii="Times New Roman" w:hAnsi="Times New Roman" w:cs="Times New Roman" w:hint="eastAsia"/>
          <w:color w:val="86A795" w:themeColor="text2" w:themeTint="99"/>
          <w:sz w:val="24"/>
          <w:szCs w:val="24"/>
          <w:lang w:val="en-AU"/>
        </w:rPr>
        <w:t xml:space="preserve"> to </w:t>
      </w:r>
      <w:r w:rsidR="00405E30">
        <w:rPr>
          <w:rFonts w:ascii="Times New Roman" w:hAnsi="Times New Roman" w:cs="Times New Roman"/>
          <w:color w:val="8CCED7" w:themeColor="accent1" w:themeTint="99"/>
          <w:sz w:val="24"/>
          <w:szCs w:val="24"/>
          <w:lang w:val="en-AU"/>
        </w:rPr>
        <w:t>22</w:t>
      </w:r>
      <w:r w:rsidR="00405E30">
        <w:rPr>
          <w:rFonts w:ascii="Times New Roman" w:hAnsi="Times New Roman" w:cs="Times New Roman"/>
          <w:color w:val="8CCED7" w:themeColor="accent1" w:themeTint="99"/>
          <w:sz w:val="24"/>
          <w:szCs w:val="24"/>
          <w:vertAlign w:val="superscript"/>
          <w:lang w:val="en-AU"/>
        </w:rPr>
        <w:t>nd</w:t>
      </w:r>
      <w:r w:rsidR="00232DC6" w:rsidRPr="00341FB9">
        <w:rPr>
          <w:rFonts w:ascii="Times New Roman" w:hAnsi="Times New Roman" w:cs="Times New Roman" w:hint="eastAsia"/>
          <w:color w:val="8CCED7" w:themeColor="accent1" w:themeTint="99"/>
          <w:sz w:val="24"/>
          <w:szCs w:val="24"/>
          <w:lang w:val="en-AU"/>
        </w:rPr>
        <w:t xml:space="preserve"> </w:t>
      </w:r>
      <w:r w:rsidR="00405E30">
        <w:rPr>
          <w:rFonts w:ascii="Times New Roman" w:hAnsi="Times New Roman" w:cs="Times New Roman"/>
          <w:color w:val="8CCED7" w:themeColor="accent1" w:themeTint="99"/>
          <w:sz w:val="24"/>
          <w:szCs w:val="24"/>
          <w:lang w:val="en-AU"/>
        </w:rPr>
        <w:t>April</w:t>
      </w:r>
      <w:r w:rsidRPr="00341FB9">
        <w:rPr>
          <w:rFonts w:ascii="Times New Roman" w:hAnsi="Times New Roman" w:cs="Times New Roman" w:hint="eastAsia"/>
          <w:color w:val="86A795" w:themeColor="text2" w:themeTint="99"/>
          <w:sz w:val="24"/>
          <w:szCs w:val="24"/>
          <w:lang w:val="en-AU"/>
        </w:rPr>
        <w:t xml:space="preserve">; </w:t>
      </w:r>
      <w:r w:rsidRPr="00341FB9">
        <w:rPr>
          <w:rFonts w:ascii="Times New Roman" w:hAnsi="Times New Roman" w:cs="Times New Roman" w:hint="eastAsia"/>
          <w:color w:val="8CCED7" w:themeColor="accent1" w:themeTint="99"/>
          <w:sz w:val="24"/>
          <w:szCs w:val="24"/>
          <w:lang w:val="en-AU"/>
        </w:rPr>
        <w:t>Monday</w:t>
      </w:r>
      <w:r w:rsidRPr="00341FB9">
        <w:rPr>
          <w:rFonts w:ascii="Times New Roman" w:hAnsi="Times New Roman" w:cs="Times New Roman" w:hint="eastAsia"/>
          <w:color w:val="86A795" w:themeColor="text2" w:themeTint="99"/>
          <w:sz w:val="24"/>
          <w:szCs w:val="24"/>
          <w:lang w:val="en-AU"/>
        </w:rPr>
        <w:t xml:space="preserve"> to </w:t>
      </w:r>
      <w:r w:rsidRPr="00341FB9">
        <w:rPr>
          <w:rFonts w:ascii="Times New Roman" w:hAnsi="Times New Roman" w:cs="Times New Roman" w:hint="eastAsia"/>
          <w:color w:val="8CCED7" w:themeColor="accent1" w:themeTint="99"/>
          <w:sz w:val="24"/>
          <w:szCs w:val="24"/>
          <w:lang w:val="en-AU"/>
        </w:rPr>
        <w:t>Friday</w:t>
      </w:r>
    </w:p>
    <w:p w14:paraId="326B6D60" w14:textId="77777777" w:rsidR="002568F4" w:rsidRDefault="002568F4" w:rsidP="002108FA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</w:pPr>
    </w:p>
    <w:p w14:paraId="09C95C61" w14:textId="52C6DF25" w:rsidR="002108FA" w:rsidRPr="004F04A7" w:rsidRDefault="002108FA" w:rsidP="002108FA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</w:pPr>
      <w:r w:rsidRPr="004F04A7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Morning Session: 9:00 AM-1</w:t>
      </w:r>
      <w:r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1</w:t>
      </w:r>
      <w:r w:rsidRPr="004F04A7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:</w:t>
      </w:r>
      <w:r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3</w:t>
      </w:r>
      <w:r w:rsidRPr="004F04A7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 xml:space="preserve">0 PM </w:t>
      </w:r>
    </w:p>
    <w:p w14:paraId="28CC0B48" w14:textId="77777777" w:rsidR="002108FA" w:rsidRDefault="002108FA" w:rsidP="002108FA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</w:pPr>
      <w:r w:rsidRPr="004F04A7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Afternoon Session:</w:t>
      </w:r>
      <w:r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 xml:space="preserve"> 2</w:t>
      </w:r>
      <w:r w:rsidRPr="004F04A7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:00 PM-4:</w:t>
      </w:r>
      <w:r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3</w:t>
      </w:r>
      <w:r w:rsidRPr="004F04A7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 xml:space="preserve">0 PM </w:t>
      </w:r>
    </w:p>
    <w:p w14:paraId="0CE9AD10" w14:textId="5E4FDB08" w:rsidR="002108FA" w:rsidRDefault="002108FA" w:rsidP="002108FA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</w:pPr>
      <w:r w:rsidRPr="004F04A7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Full Day Session: 9:00 AM-4:</w:t>
      </w:r>
      <w:r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3</w:t>
      </w:r>
      <w:r w:rsidRPr="004F04A7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 xml:space="preserve">0 PM </w:t>
      </w:r>
    </w:p>
    <w:p w14:paraId="3892B5F9" w14:textId="77777777" w:rsidR="002568F4" w:rsidRDefault="002568F4" w:rsidP="002108FA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</w:pPr>
    </w:p>
    <w:p w14:paraId="0B7480AB" w14:textId="1991960F" w:rsidR="002568F4" w:rsidRDefault="002568F4" w:rsidP="002108FA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color w:val="86A795" w:themeColor="text2" w:themeTint="99"/>
          <w:sz w:val="24"/>
          <w:szCs w:val="24"/>
          <w:lang w:val="en-AU"/>
        </w:rPr>
        <w:drawing>
          <wp:inline distT="0" distB="0" distL="0" distR="0" wp14:anchorId="01367905" wp14:editId="21CD77CE">
            <wp:extent cx="3039083" cy="708025"/>
            <wp:effectExtent l="0" t="0" r="0" b="1587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F1AB89C" w14:textId="77777777" w:rsidR="002568F4" w:rsidRDefault="002568F4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</w:pPr>
    </w:p>
    <w:p w14:paraId="524EEAD6" w14:textId="50AA44B5" w:rsidR="00595E93" w:rsidRPr="00341FB9" w:rsidRDefault="00385A56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</w:pPr>
      <w:r w:rsidRPr="00341FB9">
        <w:rPr>
          <w:rFonts w:ascii="Times New Roman" w:hAnsi="Times New Roman" w:cs="Times New Roman" w:hint="eastAsia"/>
          <w:color w:val="86A795" w:themeColor="text2" w:themeTint="99"/>
          <w:sz w:val="24"/>
          <w:szCs w:val="24"/>
          <w:lang w:val="en-AU"/>
        </w:rPr>
        <w:t xml:space="preserve">Note: </w:t>
      </w:r>
      <w:r w:rsidRPr="00341FB9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 xml:space="preserve">Students </w:t>
      </w:r>
      <w:r w:rsidR="00D260DB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sh</w:t>
      </w:r>
      <w:r w:rsidRPr="00341FB9">
        <w:rPr>
          <w:rFonts w:ascii="Times New Roman" w:hAnsi="Times New Roman" w:cs="Times New Roman" w:hint="eastAsia"/>
          <w:color w:val="86A795" w:themeColor="text2" w:themeTint="99"/>
          <w:sz w:val="24"/>
          <w:szCs w:val="24"/>
          <w:lang w:val="en-AU"/>
        </w:rPr>
        <w:t>ould</w:t>
      </w:r>
      <w:r w:rsidR="00492513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 xml:space="preserve"> wear sports apparels and</w:t>
      </w:r>
      <w:r w:rsidRPr="00341FB9">
        <w:rPr>
          <w:rFonts w:ascii="Times New Roman" w:hAnsi="Times New Roman" w:cs="Times New Roman" w:hint="eastAsia"/>
          <w:color w:val="86A795" w:themeColor="text2" w:themeTint="99"/>
          <w:sz w:val="24"/>
          <w:szCs w:val="24"/>
          <w:lang w:val="en-AU"/>
        </w:rPr>
        <w:t xml:space="preserve"> bring their </w:t>
      </w:r>
      <w:r w:rsidR="002108FA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 xml:space="preserve">own </w:t>
      </w:r>
      <w:r w:rsidRPr="00341FB9">
        <w:rPr>
          <w:rFonts w:ascii="Times New Roman" w:hAnsi="Times New Roman" w:cs="Times New Roman" w:hint="eastAsia"/>
          <w:color w:val="86A795" w:themeColor="text2" w:themeTint="99"/>
          <w:sz w:val="24"/>
          <w:szCs w:val="24"/>
          <w:lang w:val="en-AU"/>
        </w:rPr>
        <w:t>lunc</w:t>
      </w:r>
      <w:r w:rsidR="002108FA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hes</w:t>
      </w:r>
      <w:r w:rsidR="00492513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 xml:space="preserve"> (if register in full day session)</w:t>
      </w:r>
      <w:r w:rsidR="002108FA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.</w:t>
      </w:r>
      <w:r w:rsidR="00492513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 xml:space="preserve"> </w:t>
      </w:r>
      <w:r w:rsidRPr="00341FB9">
        <w:rPr>
          <w:rFonts w:ascii="Times New Roman" w:hAnsi="Times New Roman" w:cs="Times New Roman" w:hint="eastAsia"/>
          <w:color w:val="86A795" w:themeColor="text2" w:themeTint="99"/>
          <w:sz w:val="24"/>
          <w:szCs w:val="24"/>
          <w:lang w:val="en-AU"/>
        </w:rPr>
        <w:t xml:space="preserve"> </w:t>
      </w:r>
      <w:r w:rsidR="00D260DB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t>Centre may provide paddles if needed.</w:t>
      </w:r>
      <w:r w:rsidR="00595E93" w:rsidRPr="00341FB9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br w:type="textWrapping" w:clear="all"/>
      </w:r>
      <w:r w:rsidR="00595E93" w:rsidRPr="00341FB9">
        <w:rPr>
          <w:rFonts w:ascii="Times New Roman" w:hAnsi="Times New Roman" w:cs="Times New Roman"/>
          <w:color w:val="86A795" w:themeColor="text2" w:themeTint="99"/>
          <w:sz w:val="24"/>
          <w:szCs w:val="24"/>
          <w:lang w:val="en-AU"/>
        </w:rPr>
        <w:br w:type="textWrapping" w:clear="all"/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3488"/>
        <w:gridCol w:w="3491"/>
        <w:gridCol w:w="3490"/>
      </w:tblGrid>
      <w:tr w:rsidR="003110B4" w14:paraId="4523ABEB" w14:textId="77777777" w:rsidTr="003110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1" w:type="dxa"/>
          </w:tcPr>
          <w:p w14:paraId="2DD05208" w14:textId="4BA0C7AF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 w:val="0"/>
                <w:color w:val="86A795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86A795" w:themeColor="text2" w:themeTint="99"/>
                <w:sz w:val="32"/>
                <w:szCs w:val="32"/>
                <w:lang w:val="zh-CN"/>
              </w:rPr>
              <w:t xml:space="preserve">Fees         </w:t>
            </w:r>
          </w:p>
        </w:tc>
        <w:tc>
          <w:tcPr>
            <w:tcW w:w="3562" w:type="dxa"/>
          </w:tcPr>
          <w:p w14:paraId="2BE7BE05" w14:textId="72196ED2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86A795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86A795" w:themeColor="text2" w:themeTint="99"/>
                <w:sz w:val="32"/>
                <w:szCs w:val="32"/>
                <w:lang w:val="zh-CN"/>
              </w:rPr>
              <w:t>MPTTC Member</w:t>
            </w:r>
          </w:p>
        </w:tc>
        <w:tc>
          <w:tcPr>
            <w:tcW w:w="3562" w:type="dxa"/>
          </w:tcPr>
          <w:p w14:paraId="747199BC" w14:textId="54BD5DDB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86A795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86A795" w:themeColor="text2" w:themeTint="99"/>
                <w:sz w:val="32"/>
                <w:szCs w:val="32"/>
                <w:lang w:val="zh-CN"/>
              </w:rPr>
              <w:t>Non-member</w:t>
            </w:r>
          </w:p>
        </w:tc>
      </w:tr>
      <w:tr w:rsidR="003110B4" w14:paraId="73B9CE21" w14:textId="77777777" w:rsidTr="00311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1" w:type="dxa"/>
          </w:tcPr>
          <w:p w14:paraId="0487427F" w14:textId="7FC6863A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 w:val="0"/>
                <w:color w:val="86A795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86A795" w:themeColor="text2" w:themeTint="99"/>
                <w:sz w:val="32"/>
                <w:szCs w:val="32"/>
                <w:lang w:val="zh-CN"/>
              </w:rPr>
              <w:t>Half-day</w:t>
            </w:r>
          </w:p>
        </w:tc>
        <w:tc>
          <w:tcPr>
            <w:tcW w:w="3562" w:type="dxa"/>
          </w:tcPr>
          <w:p w14:paraId="540EB9BC" w14:textId="222B4089" w:rsidR="003110B4" w:rsidRPr="002108FA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color w:val="86A795" w:themeColor="text2" w:themeTint="99"/>
                <w:sz w:val="32"/>
                <w:szCs w:val="32"/>
                <w:lang w:val="zh-CN"/>
              </w:rPr>
              <w:t>$</w:t>
            </w:r>
            <w:r w:rsidR="002108FA"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5</w:t>
            </w:r>
            <w:r w:rsidR="00291E0A"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0</w:t>
            </w:r>
          </w:p>
        </w:tc>
        <w:tc>
          <w:tcPr>
            <w:tcW w:w="3562" w:type="dxa"/>
          </w:tcPr>
          <w:p w14:paraId="53F83298" w14:textId="1BE95AEA" w:rsidR="003110B4" w:rsidRPr="008E560F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color w:val="86A795" w:themeColor="text2" w:themeTint="99"/>
                <w:sz w:val="32"/>
                <w:szCs w:val="32"/>
                <w:lang w:val="zh-CN"/>
              </w:rPr>
              <w:t>$</w:t>
            </w:r>
            <w:r w:rsidR="0027485F"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55</w:t>
            </w:r>
          </w:p>
        </w:tc>
      </w:tr>
      <w:tr w:rsidR="003110B4" w14:paraId="2B1F06F7" w14:textId="77777777" w:rsidTr="003110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1" w:type="dxa"/>
          </w:tcPr>
          <w:p w14:paraId="3A25AAD2" w14:textId="7C49EF5C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 w:val="0"/>
                <w:color w:val="86A795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86A795" w:themeColor="text2" w:themeTint="99"/>
                <w:sz w:val="32"/>
                <w:szCs w:val="32"/>
                <w:lang w:val="zh-CN"/>
              </w:rPr>
              <w:t>Daily</w:t>
            </w:r>
          </w:p>
        </w:tc>
        <w:tc>
          <w:tcPr>
            <w:tcW w:w="3562" w:type="dxa"/>
          </w:tcPr>
          <w:p w14:paraId="5217043E" w14:textId="39B5084B" w:rsidR="003110B4" w:rsidRPr="002108FA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color w:val="86A795" w:themeColor="text2" w:themeTint="99"/>
                <w:sz w:val="32"/>
                <w:szCs w:val="32"/>
                <w:lang w:val="zh-CN"/>
              </w:rPr>
              <w:t>$</w:t>
            </w:r>
            <w:r w:rsidR="002108FA"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80</w:t>
            </w:r>
          </w:p>
        </w:tc>
        <w:tc>
          <w:tcPr>
            <w:tcW w:w="3562" w:type="dxa"/>
          </w:tcPr>
          <w:p w14:paraId="580AA313" w14:textId="6534BFA7" w:rsidR="003110B4" w:rsidRPr="008E560F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color w:val="86A795" w:themeColor="text2" w:themeTint="99"/>
                <w:sz w:val="32"/>
                <w:szCs w:val="32"/>
                <w:lang w:val="zh-CN"/>
              </w:rPr>
              <w:t>$</w:t>
            </w:r>
            <w:r w:rsidR="008E560F"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90</w:t>
            </w:r>
          </w:p>
        </w:tc>
      </w:tr>
      <w:tr w:rsidR="00291E0A" w14:paraId="57012553" w14:textId="77777777" w:rsidTr="00311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1" w:type="dxa"/>
          </w:tcPr>
          <w:p w14:paraId="356B144B" w14:textId="600D0496" w:rsidR="00291E0A" w:rsidRPr="00291E0A" w:rsidRDefault="00291E0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 w:val="0"/>
                <w:bCs w:val="0"/>
                <w:color w:val="86A795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86A795" w:themeColor="text2" w:themeTint="99"/>
                <w:sz w:val="32"/>
                <w:szCs w:val="32"/>
              </w:rPr>
              <w:t>Half-day Weekly</w:t>
            </w:r>
          </w:p>
        </w:tc>
        <w:tc>
          <w:tcPr>
            <w:tcW w:w="3562" w:type="dxa"/>
          </w:tcPr>
          <w:p w14:paraId="67F64667" w14:textId="69AB180E" w:rsidR="00291E0A" w:rsidRPr="00291E0A" w:rsidRDefault="00291E0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$225</w:t>
            </w:r>
          </w:p>
        </w:tc>
        <w:tc>
          <w:tcPr>
            <w:tcW w:w="3562" w:type="dxa"/>
          </w:tcPr>
          <w:p w14:paraId="6DF7D05B" w14:textId="490664EC" w:rsidR="00291E0A" w:rsidRPr="00291E0A" w:rsidRDefault="00291E0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$250</w:t>
            </w:r>
          </w:p>
        </w:tc>
      </w:tr>
      <w:tr w:rsidR="003110B4" w14:paraId="4464AEB9" w14:textId="77777777" w:rsidTr="003110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1" w:type="dxa"/>
          </w:tcPr>
          <w:p w14:paraId="605AFD42" w14:textId="165C3B2C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 w:val="0"/>
                <w:color w:val="86A795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86A795" w:themeColor="text2" w:themeTint="99"/>
                <w:sz w:val="32"/>
                <w:szCs w:val="32"/>
                <w:lang w:val="zh-CN"/>
              </w:rPr>
              <w:t>Weekly</w:t>
            </w:r>
          </w:p>
        </w:tc>
        <w:tc>
          <w:tcPr>
            <w:tcW w:w="3562" w:type="dxa"/>
          </w:tcPr>
          <w:p w14:paraId="1DB2AA6A" w14:textId="7D1F8AF3" w:rsidR="003110B4" w:rsidRPr="00650328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color w:val="86A795" w:themeColor="text2" w:themeTint="99"/>
                <w:sz w:val="32"/>
                <w:szCs w:val="32"/>
                <w:lang w:val="zh-CN"/>
              </w:rPr>
              <w:t>$3</w:t>
            </w:r>
            <w:r w:rsidR="00650328"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75</w:t>
            </w:r>
          </w:p>
        </w:tc>
        <w:tc>
          <w:tcPr>
            <w:tcW w:w="3562" w:type="dxa"/>
          </w:tcPr>
          <w:p w14:paraId="6A406B63" w14:textId="764FDC61" w:rsidR="003110B4" w:rsidRPr="008E560F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color w:val="86A795" w:themeColor="text2" w:themeTint="99"/>
                <w:sz w:val="32"/>
                <w:szCs w:val="32"/>
                <w:lang w:val="zh-CN"/>
              </w:rPr>
              <w:t>$</w:t>
            </w:r>
            <w:r w:rsidR="008E560F"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4</w:t>
            </w:r>
            <w:r w:rsidR="00291E0A">
              <w:rPr>
                <w:rFonts w:ascii="Times New Roman" w:hAnsi="Times New Roman" w:cs="Times New Roman"/>
                <w:b/>
                <w:color w:val="86A795" w:themeColor="text2" w:themeTint="99"/>
                <w:sz w:val="32"/>
                <w:szCs w:val="32"/>
              </w:rPr>
              <w:t>25</w:t>
            </w:r>
          </w:p>
        </w:tc>
      </w:tr>
    </w:tbl>
    <w:p w14:paraId="3893E7AA" w14:textId="77777777" w:rsidR="00595E93" w:rsidRDefault="00595E93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b/>
          <w:color w:val="86A795" w:themeColor="text2" w:themeTint="99"/>
          <w:sz w:val="32"/>
          <w:szCs w:val="32"/>
          <w:lang w:val="zh-CN"/>
        </w:rPr>
      </w:pPr>
    </w:p>
    <w:p w14:paraId="1D2B2905" w14:textId="77777777" w:rsidR="00595E93" w:rsidRDefault="00595E93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b/>
          <w:color w:val="86A795" w:themeColor="text2" w:themeTint="99"/>
          <w:sz w:val="32"/>
          <w:szCs w:val="32"/>
          <w:lang w:val="zh-CN"/>
        </w:rPr>
      </w:pPr>
    </w:p>
    <w:p w14:paraId="2D40273D" w14:textId="6778A1EF" w:rsidR="00613A28" w:rsidRDefault="00613A28" w:rsidP="00613A28">
      <w:pPr>
        <w:pStyle w:val="Signature"/>
        <w:tabs>
          <w:tab w:val="left" w:pos="5693"/>
          <w:tab w:val="left" w:pos="8147"/>
          <w:tab w:val="left" w:pos="9027"/>
        </w:tabs>
        <w:spacing w:before="0"/>
        <w:rPr>
          <w:rFonts w:ascii="Times New Roman" w:hAnsi="Times New Roman" w:cs="Times New Roman"/>
          <w:b/>
          <w:color w:val="86A795" w:themeColor="text2" w:themeTint="99"/>
          <w:sz w:val="32"/>
          <w:szCs w:val="32"/>
          <w:lang w:val="zh-CN"/>
        </w:rPr>
      </w:pPr>
      <w:r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EEEEC" wp14:editId="125F347B">
                <wp:simplePos x="0" y="0"/>
                <wp:positionH relativeFrom="column">
                  <wp:posOffset>5579533</wp:posOffset>
                </wp:positionH>
                <wp:positionV relativeFrom="paragraph">
                  <wp:posOffset>245110</wp:posOffset>
                </wp:positionV>
                <wp:extent cx="821267" cy="0"/>
                <wp:effectExtent l="0" t="0" r="17145" b="25400"/>
                <wp:wrapNone/>
                <wp:docPr id="20" name="直线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126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D7D8B" id="直线连接符 2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35pt,19.3pt" to="7in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30E87" wp14:editId="3B47C7EE">
                <wp:simplePos x="0" y="0"/>
                <wp:positionH relativeFrom="column">
                  <wp:posOffset>4229100</wp:posOffset>
                </wp:positionH>
                <wp:positionV relativeFrom="paragraph">
                  <wp:posOffset>245110</wp:posOffset>
                </wp:positionV>
                <wp:extent cx="914400" cy="0"/>
                <wp:effectExtent l="0" t="0" r="25400" b="25400"/>
                <wp:wrapNone/>
                <wp:docPr id="19" name="直线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82669" id="直线连接符 1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19.3pt" to="40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4CDE0" wp14:editId="4D41D96D">
                <wp:simplePos x="0" y="0"/>
                <wp:positionH relativeFrom="column">
                  <wp:posOffset>1143000</wp:posOffset>
                </wp:positionH>
                <wp:positionV relativeFrom="paragraph">
                  <wp:posOffset>245110</wp:posOffset>
                </wp:positionV>
                <wp:extent cx="2400300" cy="0"/>
                <wp:effectExtent l="0" t="0" r="12700" b="25400"/>
                <wp:wrapNone/>
                <wp:docPr id="18" name="直线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73607" id="直线连接符 1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9.3pt" to="279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color w:val="86A795" w:themeColor="text2" w:themeTint="99"/>
          <w:sz w:val="28"/>
          <w:szCs w:val="28"/>
          <w:lang w:val="zh-CN"/>
        </w:rPr>
        <w:t>S</w:t>
      </w:r>
      <w:r>
        <w:rPr>
          <w:rFonts w:ascii="Times New Roman" w:hAnsi="Times New Roman" w:cs="Times New Roman" w:hint="eastAsia"/>
          <w:b/>
          <w:color w:val="86A795" w:themeColor="text2" w:themeTint="99"/>
          <w:sz w:val="28"/>
          <w:szCs w:val="28"/>
          <w:lang w:val="zh-CN"/>
        </w:rPr>
        <w:t>tudent name:</w:t>
      </w:r>
      <w:r>
        <w:rPr>
          <w:rFonts w:ascii="Times New Roman" w:hAnsi="Times New Roman" w:cs="Times New Roman"/>
          <w:b/>
          <w:color w:val="86A795" w:themeColor="text2" w:themeTint="99"/>
          <w:sz w:val="28"/>
          <w:szCs w:val="28"/>
          <w:lang w:val="zh-CN"/>
        </w:rPr>
        <w:tab/>
      </w:r>
      <w:r>
        <w:rPr>
          <w:rFonts w:ascii="Times New Roman" w:hAnsi="Times New Roman" w:cs="Times New Roman" w:hint="eastAsia"/>
          <w:b/>
          <w:color w:val="86A795" w:themeColor="text2" w:themeTint="99"/>
          <w:sz w:val="28"/>
          <w:szCs w:val="28"/>
          <w:lang w:val="zh-CN"/>
        </w:rPr>
        <w:t>Gender:</w:t>
      </w:r>
      <w:r>
        <w:rPr>
          <w:rFonts w:ascii="Times New Roman" w:hAnsi="Times New Roman" w:cs="Times New Roman"/>
          <w:b/>
          <w:color w:val="86A795" w:themeColor="text2" w:themeTint="99"/>
          <w:sz w:val="28"/>
          <w:szCs w:val="28"/>
          <w:lang w:val="zh-CN"/>
        </w:rPr>
        <w:tab/>
      </w:r>
      <w:r>
        <w:rPr>
          <w:rFonts w:ascii="Times New Roman" w:hAnsi="Times New Roman" w:cs="Times New Roman" w:hint="eastAsia"/>
          <w:b/>
          <w:color w:val="86A795" w:themeColor="text2" w:themeTint="99"/>
          <w:sz w:val="28"/>
          <w:szCs w:val="28"/>
          <w:lang w:val="zh-CN"/>
        </w:rPr>
        <w:t>Age:</w:t>
      </w:r>
    </w:p>
    <w:p w14:paraId="06BD5517" w14:textId="77777777" w:rsidR="00613A28" w:rsidRPr="00613A28" w:rsidRDefault="00613A28" w:rsidP="00613A28"/>
    <w:p w14:paraId="47F6C690" w14:textId="77777777" w:rsidR="00613A28" w:rsidRDefault="00613A28" w:rsidP="00613A28">
      <w:pPr>
        <w:rPr>
          <w:rFonts w:ascii="Times New Roman" w:hAnsi="Times New Roman" w:cs="Times New Roman"/>
          <w:b/>
          <w:color w:val="86A795" w:themeColor="text2" w:themeTint="99"/>
          <w:sz w:val="28"/>
          <w:szCs w:val="28"/>
          <w:lang w:val="zh-CN"/>
        </w:rPr>
      </w:pPr>
    </w:p>
    <w:p w14:paraId="6BB13C5A" w14:textId="7D7FE7C9" w:rsidR="00613A28" w:rsidRDefault="00613A28" w:rsidP="00613A28">
      <w:pPr>
        <w:tabs>
          <w:tab w:val="left" w:pos="6440"/>
          <w:tab w:val="left" w:pos="6480"/>
          <w:tab w:val="left" w:pos="7200"/>
          <w:tab w:val="left" w:pos="8773"/>
        </w:tabs>
        <w:rPr>
          <w:rFonts w:ascii="Times New Roman" w:hAnsi="Times New Roman" w:cs="Times New Roman"/>
          <w:b/>
          <w:color w:val="86A795" w:themeColor="text2" w:themeTint="99"/>
          <w:sz w:val="28"/>
          <w:szCs w:val="28"/>
          <w:lang w:val="zh-CN"/>
        </w:rPr>
      </w:pP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1B39B" wp14:editId="4946E148">
                <wp:simplePos x="0" y="0"/>
                <wp:positionH relativeFrom="column">
                  <wp:posOffset>5943600</wp:posOffset>
                </wp:positionH>
                <wp:positionV relativeFrom="paragraph">
                  <wp:posOffset>267970</wp:posOffset>
                </wp:positionV>
                <wp:extent cx="800100" cy="0"/>
                <wp:effectExtent l="0" t="0" r="12700" b="25400"/>
                <wp:wrapNone/>
                <wp:docPr id="25" name="直线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669F8" id="直线连接符 2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pt,21.1pt" to="531pt,2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926F2" wp14:editId="4E5CF5CB">
                <wp:simplePos x="0" y="0"/>
                <wp:positionH relativeFrom="column">
                  <wp:posOffset>4457700</wp:posOffset>
                </wp:positionH>
                <wp:positionV relativeFrom="paragraph">
                  <wp:posOffset>267970</wp:posOffset>
                </wp:positionV>
                <wp:extent cx="1028700" cy="0"/>
                <wp:effectExtent l="0" t="0" r="12700" b="25400"/>
                <wp:wrapNone/>
                <wp:docPr id="22" name="直线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ECB05" id="直线连接符 2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21.1pt" to="6in,2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D49B9" wp14:editId="1AC7FB3A">
                <wp:simplePos x="0" y="0"/>
                <wp:positionH relativeFrom="column">
                  <wp:posOffset>800100</wp:posOffset>
                </wp:positionH>
                <wp:positionV relativeFrom="paragraph">
                  <wp:posOffset>267970</wp:posOffset>
                </wp:positionV>
                <wp:extent cx="3200400" cy="0"/>
                <wp:effectExtent l="0" t="0" r="25400" b="25400"/>
                <wp:wrapNone/>
                <wp:docPr id="21" name="直线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3755E" id="直线连接符 2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21.1pt" to="315pt,2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 w:hint="eastAsia"/>
          <w:b/>
          <w:color w:val="86A795" w:themeColor="text2" w:themeTint="99"/>
          <w:sz w:val="28"/>
          <w:szCs w:val="28"/>
          <w:lang w:val="zh-CN"/>
        </w:rPr>
        <w:t>Address:</w:t>
      </w:r>
      <w:r>
        <w:rPr>
          <w:rFonts w:ascii="Times New Roman" w:hAnsi="Times New Roman" w:cs="Times New Roman"/>
          <w:b/>
          <w:color w:val="86A795" w:themeColor="text2" w:themeTint="99"/>
          <w:sz w:val="28"/>
          <w:szCs w:val="28"/>
          <w:lang w:val="zh-CN"/>
        </w:rPr>
        <w:tab/>
      </w:r>
      <w:r>
        <w:rPr>
          <w:rFonts w:ascii="Times New Roman" w:hAnsi="Times New Roman" w:cs="Times New Roman" w:hint="eastAsia"/>
          <w:b/>
          <w:color w:val="86A795" w:themeColor="text2" w:themeTint="99"/>
          <w:sz w:val="28"/>
          <w:szCs w:val="28"/>
          <w:lang w:val="zh-CN"/>
        </w:rPr>
        <w:t>City:</w:t>
      </w:r>
      <w:r>
        <w:rPr>
          <w:rFonts w:ascii="Times New Roman" w:hAnsi="Times New Roman" w:cs="Times New Roman"/>
          <w:b/>
          <w:color w:val="86A795" w:themeColor="text2" w:themeTint="99"/>
          <w:sz w:val="28"/>
          <w:szCs w:val="28"/>
          <w:lang w:val="zh-CN"/>
        </w:rPr>
        <w:tab/>
      </w:r>
      <w:r>
        <w:rPr>
          <w:rFonts w:ascii="Times New Roman" w:hAnsi="Times New Roman" w:cs="Times New Roman"/>
          <w:b/>
          <w:color w:val="86A795" w:themeColor="text2" w:themeTint="99"/>
          <w:sz w:val="28"/>
          <w:szCs w:val="28"/>
          <w:lang w:val="zh-CN"/>
        </w:rPr>
        <w:tab/>
      </w:r>
      <w:r>
        <w:rPr>
          <w:rFonts w:ascii="Times New Roman" w:hAnsi="Times New Roman" w:cs="Times New Roman" w:hint="eastAsia"/>
          <w:b/>
          <w:color w:val="86A795" w:themeColor="text2" w:themeTint="99"/>
          <w:sz w:val="28"/>
          <w:szCs w:val="28"/>
          <w:lang w:val="zh-CN"/>
        </w:rPr>
        <w:t>Zip:</w:t>
      </w:r>
    </w:p>
    <w:p w14:paraId="2EEBF8C4" w14:textId="2DB33CAA" w:rsidR="00613A28" w:rsidRDefault="00613A28" w:rsidP="00613A28">
      <w:pPr>
        <w:rPr>
          <w:rFonts w:ascii="Times New Roman" w:hAnsi="Times New Roman" w:cs="Times New Roman"/>
          <w:sz w:val="28"/>
          <w:szCs w:val="28"/>
          <w:lang w:val="zh-CN"/>
        </w:rPr>
      </w:pPr>
    </w:p>
    <w:p w14:paraId="502B07D8" w14:textId="77777777" w:rsidR="00613A28" w:rsidRDefault="00613A28" w:rsidP="00613A28">
      <w:pPr>
        <w:rPr>
          <w:rFonts w:ascii="Times New Roman" w:hAnsi="Times New Roman" w:cs="Times New Roman"/>
          <w:sz w:val="28"/>
          <w:szCs w:val="28"/>
          <w:lang w:val="zh-CN"/>
        </w:rPr>
      </w:pPr>
    </w:p>
    <w:p w14:paraId="1DD8CB41" w14:textId="53A278D5" w:rsidR="00613A28" w:rsidRDefault="001977E4" w:rsidP="001977E4">
      <w:pPr>
        <w:pStyle w:val="Signature"/>
        <w:tabs>
          <w:tab w:val="left" w:pos="5800"/>
          <w:tab w:val="left" w:pos="9027"/>
          <w:tab w:val="right" w:pos="10469"/>
        </w:tabs>
        <w:spacing w:before="0"/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FBEAA3" wp14:editId="043BF7C7">
                <wp:simplePos x="0" y="0"/>
                <wp:positionH relativeFrom="column">
                  <wp:posOffset>4343400</wp:posOffset>
                </wp:positionH>
                <wp:positionV relativeFrom="paragraph">
                  <wp:posOffset>226060</wp:posOffset>
                </wp:positionV>
                <wp:extent cx="2400300" cy="0"/>
                <wp:effectExtent l="0" t="0" r="12700" b="25400"/>
                <wp:wrapNone/>
                <wp:docPr id="29" name="直线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E15F5" id="直线连接符 2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7.8pt" to="531pt,1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" strokecolor="#41aebd [3204]" strokeweight="1pt">
                <v:stroke joinstyle="miter"/>
              </v:line>
            </w:pict>
          </mc:Fallback>
        </mc:AlternateContent>
      </w:r>
      <w:r w:rsidR="00613A28"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68E19" wp14:editId="535847E5">
                <wp:simplePos x="0" y="0"/>
                <wp:positionH relativeFrom="column">
                  <wp:posOffset>1143000</wp:posOffset>
                </wp:positionH>
                <wp:positionV relativeFrom="paragraph">
                  <wp:posOffset>226060</wp:posOffset>
                </wp:positionV>
                <wp:extent cx="2400300" cy="0"/>
                <wp:effectExtent l="0" t="0" r="12700" b="25400"/>
                <wp:wrapNone/>
                <wp:docPr id="26" name="直线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3C752" id="直线连接符 2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7.8pt" to="279pt,1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" strokecolor="#41aebd [3204]" strokeweight="1pt">
                <v:stroke joinstyle="miter"/>
              </v:line>
            </w:pict>
          </mc:Fallback>
        </mc:AlternateContent>
      </w:r>
      <w:r w:rsidR="00613A28" w:rsidRPr="00613A28"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w:t>Parents name:</w:t>
      </w:r>
      <w:r w:rsidR="00613A28"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w:t xml:space="preserve"> </w:t>
      </w:r>
      <w:r w:rsidR="00613A28"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  <w:tab/>
      </w:r>
      <w:r w:rsidR="00613A28"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w:t>Phone:</w:t>
      </w:r>
      <w:r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  <w:tab/>
      </w:r>
    </w:p>
    <w:p w14:paraId="1B0274E6" w14:textId="77777777" w:rsidR="001977E4" w:rsidRDefault="001977E4" w:rsidP="001977E4">
      <w:pPr>
        <w:pStyle w:val="Signature"/>
        <w:tabs>
          <w:tab w:val="left" w:pos="5800"/>
          <w:tab w:val="left" w:pos="9027"/>
          <w:tab w:val="right" w:pos="10469"/>
        </w:tabs>
        <w:spacing w:before="0"/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</w:pPr>
    </w:p>
    <w:p w14:paraId="642C3C22" w14:textId="77777777" w:rsidR="001977E4" w:rsidRDefault="001977E4" w:rsidP="001977E4">
      <w:pPr>
        <w:pStyle w:val="Signature"/>
        <w:tabs>
          <w:tab w:val="left" w:pos="5800"/>
          <w:tab w:val="left" w:pos="9027"/>
          <w:tab w:val="right" w:pos="10469"/>
        </w:tabs>
        <w:spacing w:before="0"/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</w:pPr>
    </w:p>
    <w:p w14:paraId="484B5626" w14:textId="2524B50C" w:rsidR="001977E4" w:rsidRDefault="001977E4" w:rsidP="001977E4">
      <w:pPr>
        <w:pStyle w:val="Signature"/>
        <w:tabs>
          <w:tab w:val="left" w:pos="7133"/>
          <w:tab w:val="left" w:pos="9027"/>
          <w:tab w:val="right" w:pos="10469"/>
        </w:tabs>
        <w:spacing w:before="0"/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6DA2B" wp14:editId="2157A6CE">
                <wp:simplePos x="0" y="0"/>
                <wp:positionH relativeFrom="column">
                  <wp:posOffset>5257800</wp:posOffset>
                </wp:positionH>
                <wp:positionV relativeFrom="paragraph">
                  <wp:posOffset>184150</wp:posOffset>
                </wp:positionV>
                <wp:extent cx="1485900" cy="0"/>
                <wp:effectExtent l="0" t="0" r="12700" b="25400"/>
                <wp:wrapNone/>
                <wp:docPr id="32" name="直线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6B4F7" id="直线连接符 3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14.5pt" to="531pt,1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327F0" wp14:editId="4704840D">
                <wp:simplePos x="0" y="0"/>
                <wp:positionH relativeFrom="column">
                  <wp:posOffset>571500</wp:posOffset>
                </wp:positionH>
                <wp:positionV relativeFrom="paragraph">
                  <wp:posOffset>184150</wp:posOffset>
                </wp:positionV>
                <wp:extent cx="3886200" cy="0"/>
                <wp:effectExtent l="0" t="0" r="25400" b="25400"/>
                <wp:wrapNone/>
                <wp:docPr id="31" name="直线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A02AB" id="直线连接符 3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14.5pt" to="351pt,1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w:t>Email:</w:t>
      </w:r>
      <w:r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  <w:tab/>
      </w: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w:t>Allergies:</w:t>
      </w:r>
    </w:p>
    <w:p w14:paraId="52799B24" w14:textId="77777777" w:rsidR="001977E4" w:rsidRPr="001977E4" w:rsidRDefault="001977E4" w:rsidP="001977E4"/>
    <w:p w14:paraId="53A38568" w14:textId="77777777" w:rsidR="001977E4" w:rsidRPr="001977E4" w:rsidRDefault="001977E4" w:rsidP="001977E4"/>
    <w:p w14:paraId="2C3CB6B9" w14:textId="4341B83A" w:rsidR="001977E4" w:rsidRDefault="001977E4" w:rsidP="001977E4"/>
    <w:p w14:paraId="4B4573EB" w14:textId="6759A3E8" w:rsidR="001977E4" w:rsidRPr="001977E4" w:rsidRDefault="001977E4" w:rsidP="001977E4">
      <w:pPr>
        <w:tabs>
          <w:tab w:val="left" w:pos="7200"/>
          <w:tab w:val="left" w:pos="7613"/>
          <w:tab w:val="left" w:pos="8773"/>
        </w:tabs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F1FC4E" wp14:editId="66DE5720">
                <wp:simplePos x="0" y="0"/>
                <wp:positionH relativeFrom="column">
                  <wp:posOffset>5257800</wp:posOffset>
                </wp:positionH>
                <wp:positionV relativeFrom="paragraph">
                  <wp:posOffset>245110</wp:posOffset>
                </wp:positionV>
                <wp:extent cx="1485900" cy="0"/>
                <wp:effectExtent l="0" t="0" r="12700" b="25400"/>
                <wp:wrapNone/>
                <wp:docPr id="35" name="直线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BDB09" id="直线连接符 3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19.3pt" to="531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C1BA6B" wp14:editId="41A92C3A">
                <wp:simplePos x="0" y="0"/>
                <wp:positionH relativeFrom="column">
                  <wp:posOffset>2400300</wp:posOffset>
                </wp:positionH>
                <wp:positionV relativeFrom="paragraph">
                  <wp:posOffset>245110</wp:posOffset>
                </wp:positionV>
                <wp:extent cx="2171700" cy="0"/>
                <wp:effectExtent l="0" t="0" r="12700" b="25400"/>
                <wp:wrapNone/>
                <wp:docPr id="34" name="直线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D8B07" id="直线连接符 3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9.3pt" to="5in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" strokecolor="#41aebd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835512" wp14:editId="24DBF3CD">
                <wp:simplePos x="0" y="0"/>
                <wp:positionH relativeFrom="column">
                  <wp:posOffset>2400300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33" name="直线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AFE4D" id="直线连接符 3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9.3pt" to="189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" strokecolor="#41aebd [3204]" strokeweight="1pt">
                <v:stroke joinstyle="miter"/>
              </v:line>
            </w:pict>
          </mc:Fallback>
        </mc:AlternateContent>
      </w:r>
      <w:r w:rsidRPr="001977E4"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w:t>Signature (Parents/Guardian)</w:t>
      </w: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w:t>:</w:t>
      </w:r>
      <w:r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86A795" w:themeColor="text2" w:themeTint="99"/>
          <w:sz w:val="28"/>
          <w:szCs w:val="28"/>
        </w:rPr>
        <w:tab/>
      </w:r>
      <w:r>
        <w:rPr>
          <w:rFonts w:ascii="Times New Roman" w:hAnsi="Times New Roman" w:cs="Times New Roman" w:hint="eastAsia"/>
          <w:b/>
          <w:noProof/>
          <w:color w:val="86A795" w:themeColor="text2" w:themeTint="99"/>
          <w:sz w:val="28"/>
          <w:szCs w:val="28"/>
        </w:rPr>
        <w:t>Date:</w:t>
      </w:r>
    </w:p>
    <w:sectPr w:rsidR="001977E4" w:rsidRPr="001977E4" w:rsidSect="005F0AFF">
      <w:headerReference w:type="default" r:id="rId16"/>
      <w:headerReference w:type="first" r:id="rId17"/>
      <w:pgSz w:w="11909" w:h="16834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9702F" w14:textId="77777777" w:rsidR="00457894" w:rsidRDefault="00457894">
      <w:r>
        <w:separator/>
      </w:r>
    </w:p>
  </w:endnote>
  <w:endnote w:type="continuationSeparator" w:id="0">
    <w:p w14:paraId="0E920D39" w14:textId="77777777" w:rsidR="00457894" w:rsidRDefault="00457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TKaiti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E6951" w14:textId="77777777" w:rsidR="00457894" w:rsidRDefault="00457894">
      <w:r>
        <w:separator/>
      </w:r>
    </w:p>
  </w:footnote>
  <w:footnote w:type="continuationSeparator" w:id="0">
    <w:p w14:paraId="4C863F4B" w14:textId="77777777" w:rsidR="00457894" w:rsidRDefault="00457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6C5E" w14:textId="77777777" w:rsidR="00BB5D70" w:rsidRDefault="00BB5D70">
    <w:pPr>
      <w:pStyle w:val="Header"/>
    </w:pPr>
    <w:r>
      <w:fldChar w:fldCharType="begin"/>
    </w:r>
    <w:r>
      <w:instrText>页</w:instrText>
    </w:r>
    <w:r>
      <w:fldChar w:fldCharType="separate"/>
    </w:r>
    <w:r>
      <w:rPr>
        <w:noProof/>
        <w:lang w:val="zh-CN"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5525"/>
      <w:gridCol w:w="4944"/>
    </w:tblGrid>
    <w:tr w:rsidR="00BB5D70" w14:paraId="37CB32A0" w14:textId="77777777" w:rsidTr="001D177A">
      <w:tc>
        <w:tcPr>
          <w:tcW w:w="5598" w:type="dxa"/>
        </w:tcPr>
        <w:p w14:paraId="6BCF6E4B" w14:textId="77777777" w:rsidR="00BB5D70" w:rsidRDefault="00BB5D70">
          <w:r>
            <w:rPr>
              <w:noProof/>
            </w:rPr>
            <w:drawing>
              <wp:inline distT="0" distB="0" distL="0" distR="0" wp14:anchorId="2D6E8431" wp14:editId="03D21310">
                <wp:extent cx="3383280" cy="816835"/>
                <wp:effectExtent l="19050" t="0" r="7620" b="0"/>
                <wp:docPr id="11" name="Picture 0" descr="Overlay-Standard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verlay-Standard30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3280" cy="816835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100000">
                              <a:schemeClr val="bg2"/>
                            </a:gs>
                          </a:gsLst>
                          <a:lin ang="5400000" scaled="0"/>
                        </a:gra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9" w:type="dxa"/>
        </w:tcPr>
        <w:p w14:paraId="0FC72B22" w14:textId="77777777" w:rsidR="00BB5D70" w:rsidRPr="001D177A" w:rsidRDefault="00BB5D70" w:rsidP="001D177A">
          <w:pPr>
            <w:pStyle w:val="Organization"/>
            <w:wordWrap w:val="0"/>
            <w:jc w:val="left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1D177A">
            <w:rPr>
              <w:rFonts w:ascii="Times New Roman" w:hAnsi="Times New Roman" w:cs="Times New Roman"/>
              <w:b/>
              <w:sz w:val="32"/>
              <w:szCs w:val="32"/>
            </w:rPr>
            <w:t>Matchpoint Table Tennis Center</w:t>
          </w:r>
        </w:p>
        <w:p w14:paraId="66CE82CD" w14:textId="77777777" w:rsidR="00BB5D70" w:rsidRPr="001D177A" w:rsidRDefault="00BB5D70" w:rsidP="001D177A">
          <w:pPr>
            <w:pStyle w:val="ContactInformation"/>
            <w:wordWrap w:val="0"/>
            <w:jc w:val="left"/>
            <w:rPr>
              <w:rFonts w:ascii="Times New Roman" w:hAnsi="Times New Roman" w:cs="Times New Roman"/>
              <w:szCs w:val="16"/>
            </w:rPr>
          </w:pPr>
          <w:r w:rsidRPr="001D177A">
            <w:rPr>
              <w:rFonts w:ascii="Times New Roman" w:hAnsi="Times New Roman" w:cs="Times New Roman"/>
              <w:szCs w:val="16"/>
            </w:rPr>
            <w:t>Address: 9 Whippany Road, Building A1, Unit 1A, Whippany, NJ 07981</w:t>
          </w:r>
        </w:p>
        <w:p w14:paraId="1B7CEF4E" w14:textId="77777777" w:rsidR="00BB5D70" w:rsidRPr="001D177A" w:rsidRDefault="00BB5D70" w:rsidP="001D177A">
          <w:pPr>
            <w:pStyle w:val="ContactInformation"/>
            <w:wordWrap w:val="0"/>
            <w:jc w:val="left"/>
            <w:rPr>
              <w:rFonts w:ascii="Times New Roman" w:hAnsi="Times New Roman" w:cs="Times New Roman"/>
              <w:szCs w:val="16"/>
            </w:rPr>
          </w:pPr>
          <w:r w:rsidRPr="001D177A">
            <w:rPr>
              <w:rFonts w:ascii="Times New Roman" w:hAnsi="Times New Roman" w:cs="Times New Roman"/>
              <w:szCs w:val="16"/>
            </w:rPr>
            <w:t>Contact:</w:t>
          </w:r>
          <w:r w:rsidRPr="00341FB9">
            <w:rPr>
              <w:rFonts w:ascii="Times New Roman" w:hAnsi="Times New Roman" w:cs="Times New Roman"/>
              <w:szCs w:val="16"/>
              <w:lang w:val="en-AU"/>
            </w:rPr>
            <w:t xml:space="preserve"> 973-434-9259 (Club) 732-766-5781(Coach Li)</w:t>
          </w:r>
          <w:r w:rsidRPr="001D177A">
            <w:rPr>
              <w:rFonts w:ascii="Times New Roman" w:hAnsi="Times New Roman" w:cs="Times New Roman"/>
              <w:szCs w:val="16"/>
            </w:rPr>
            <w:br/>
          </w:r>
          <w:r w:rsidRPr="001D177A">
            <w:rPr>
              <w:rFonts w:ascii="Times New Roman" w:hAnsi="Times New Roman" w:cs="Times New Roman" w:hint="eastAsia"/>
              <w:szCs w:val="16"/>
            </w:rPr>
            <w:t xml:space="preserve">Website: </w:t>
          </w:r>
          <w:hyperlink r:id="rId2" w:history="1">
            <w:r w:rsidRPr="001D177A">
              <w:rPr>
                <w:rFonts w:ascii="Times New Roman" w:hAnsi="Times New Roman" w:cs="Times New Roman" w:hint="eastAsia"/>
                <w:szCs w:val="16"/>
              </w:rPr>
              <w:t>www.matchpointttc.com</w:t>
            </w:r>
          </w:hyperlink>
        </w:p>
        <w:p w14:paraId="22F54E57" w14:textId="77777777" w:rsidR="00BB5D70" w:rsidRDefault="00BB5D70" w:rsidP="001D177A">
          <w:pPr>
            <w:pStyle w:val="ContactInformation"/>
            <w:wordWrap w:val="0"/>
            <w:jc w:val="left"/>
          </w:pPr>
          <w:r w:rsidRPr="001D177A">
            <w:rPr>
              <w:rFonts w:ascii="Times New Roman" w:hAnsi="Times New Roman" w:cs="Times New Roman" w:hint="eastAsia"/>
              <w:szCs w:val="16"/>
            </w:rPr>
            <w:t>Email: matchpointttc@gmail.com</w:t>
          </w:r>
          <w:r w:rsidRPr="001D177A">
            <w:rPr>
              <w:rFonts w:ascii="Times New Roman" w:hAnsi="Times New Roman" w:cs="Times New Roman"/>
              <w:szCs w:val="16"/>
            </w:rPr>
            <w:t xml:space="preserve"> </w:t>
          </w:r>
        </w:p>
      </w:tc>
    </w:tr>
  </w:tbl>
  <w:p w14:paraId="096207DC" w14:textId="77777777" w:rsidR="00BB5D70" w:rsidRDefault="00BB5D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06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B0D1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56246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D2929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A2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DAA9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D66A2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9C43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524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bordersDoNotSurroundHeader/>
  <w:bordersDoNotSurroundFooter/>
  <w:proofState w:spelling="clean" w:grammar="clean"/>
  <w:attachedTemplate r:id="rId1"/>
  <w:documentType w:val="letter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1D177A"/>
    <w:rsid w:val="00080741"/>
    <w:rsid w:val="00173B3E"/>
    <w:rsid w:val="001977E4"/>
    <w:rsid w:val="001D177A"/>
    <w:rsid w:val="002108FA"/>
    <w:rsid w:val="00232DC6"/>
    <w:rsid w:val="00236B2E"/>
    <w:rsid w:val="002400A7"/>
    <w:rsid w:val="002568F4"/>
    <w:rsid w:val="00271068"/>
    <w:rsid w:val="0027485F"/>
    <w:rsid w:val="00291E0A"/>
    <w:rsid w:val="002D7218"/>
    <w:rsid w:val="003110B4"/>
    <w:rsid w:val="00341FB9"/>
    <w:rsid w:val="0034527A"/>
    <w:rsid w:val="00385A56"/>
    <w:rsid w:val="003E058D"/>
    <w:rsid w:val="00402FBF"/>
    <w:rsid w:val="00405E30"/>
    <w:rsid w:val="00457894"/>
    <w:rsid w:val="00492513"/>
    <w:rsid w:val="004A3995"/>
    <w:rsid w:val="00573A90"/>
    <w:rsid w:val="00595E93"/>
    <w:rsid w:val="005D3895"/>
    <w:rsid w:val="005F0AFF"/>
    <w:rsid w:val="00613A28"/>
    <w:rsid w:val="00650328"/>
    <w:rsid w:val="006905B0"/>
    <w:rsid w:val="007C524D"/>
    <w:rsid w:val="0089007F"/>
    <w:rsid w:val="008A522A"/>
    <w:rsid w:val="008B1D3B"/>
    <w:rsid w:val="008C5667"/>
    <w:rsid w:val="008E560F"/>
    <w:rsid w:val="0093671B"/>
    <w:rsid w:val="00AC5B32"/>
    <w:rsid w:val="00B649D6"/>
    <w:rsid w:val="00BA06C9"/>
    <w:rsid w:val="00BB5D70"/>
    <w:rsid w:val="00C04A8B"/>
    <w:rsid w:val="00C55B1B"/>
    <w:rsid w:val="00D260DB"/>
    <w:rsid w:val="00D36BF9"/>
    <w:rsid w:val="00D571BF"/>
    <w:rsid w:val="00EC264A"/>
    <w:rsid w:val="00F34C07"/>
    <w:rsid w:val="00FA498C"/>
    <w:rsid w:val="00FD576F"/>
    <w:rsid w:val="00FE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C399C1"/>
  <w15:docId w15:val="{140BFB84-FB87-304B-AAE2-3549B335E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color w:val="404040" w:themeColor="text1" w:themeTint="BF"/>
      <w:sz w:val="19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0818D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1AE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1AE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1AE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565D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565D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spacing w:after="560"/>
      <w:ind w:right="144"/>
      <w:jc w:val="right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rPr>
      <w:color w:val="404040" w:themeColor="text1" w:themeTint="BF"/>
      <w:sz w:val="20"/>
      <w:szCs w:val="24"/>
    </w:rPr>
  </w:style>
  <w:style w:type="paragraph" w:customStyle="1" w:styleId="Organization">
    <w:name w:val="Organization"/>
    <w:basedOn w:val="Normal"/>
    <w:pPr>
      <w:jc w:val="right"/>
    </w:pPr>
    <w:rPr>
      <w:rFonts w:asciiTheme="majorHAnsi" w:eastAsiaTheme="majorEastAsia" w:hAnsiTheme="majorHAnsi" w:cstheme="majorBidi"/>
      <w:color w:val="94D7E4" w:themeColor="background2"/>
      <w:sz w:val="36"/>
    </w:rPr>
  </w:style>
  <w:style w:type="paragraph" w:customStyle="1" w:styleId="ContactInformation">
    <w:name w:val="Contact Information"/>
    <w:basedOn w:val="Normal"/>
    <w:pPr>
      <w:spacing w:before="40" w:line="220" w:lineRule="atLeast"/>
      <w:jc w:val="right"/>
    </w:pPr>
    <w:rPr>
      <w:color w:val="94D7E4" w:themeColor="background2"/>
      <w:sz w:val="16"/>
    </w:rPr>
  </w:style>
  <w:style w:type="paragraph" w:styleId="BodyText">
    <w:name w:val="Body Text"/>
    <w:basedOn w:val="Normal"/>
    <w:link w:val="BodyTextChar"/>
    <w:pPr>
      <w:spacing w:before="190"/>
    </w:pPr>
    <w:rPr>
      <w:szCs w:val="20"/>
    </w:rPr>
  </w:style>
  <w:style w:type="character" w:customStyle="1" w:styleId="BodyTextChar">
    <w:name w:val="Body Text Char"/>
    <w:basedOn w:val="DefaultParagraphFont"/>
    <w:link w:val="BodyText"/>
    <w:rPr>
      <w:color w:val="404040" w:themeColor="text1" w:themeTint="BF"/>
      <w:sz w:val="19"/>
      <w:szCs w:val="20"/>
    </w:rPr>
  </w:style>
  <w:style w:type="paragraph" w:customStyle="1" w:styleId="DateandRecipient">
    <w:name w:val="Date and Recipient"/>
    <w:basedOn w:val="Normal"/>
    <w:pPr>
      <w:spacing w:before="600"/>
    </w:pPr>
  </w:style>
  <w:style w:type="paragraph" w:styleId="Signature">
    <w:name w:val="Signature"/>
    <w:basedOn w:val="Normal"/>
    <w:link w:val="SignatureChar"/>
    <w:pPr>
      <w:spacing w:before="720"/>
    </w:pPr>
  </w:style>
  <w:style w:type="character" w:customStyle="1" w:styleId="SignatureChar">
    <w:name w:val="Signature Char"/>
    <w:basedOn w:val="DefaultParagraphFont"/>
    <w:link w:val="Signature"/>
    <w:rPr>
      <w:color w:val="404040" w:themeColor="text1" w:themeTint="BF"/>
      <w:sz w:val="19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41AEBD" w:themeColor="accent1" w:shadow="1"/>
        <w:left w:val="single" w:sz="2" w:space="10" w:color="41AEBD" w:themeColor="accent1" w:shadow="1"/>
        <w:bottom w:val="single" w:sz="2" w:space="10" w:color="41AEBD" w:themeColor="accent1" w:shadow="1"/>
        <w:right w:val="single" w:sz="2" w:space="10" w:color="41AEBD" w:themeColor="accent1" w:shadow="1"/>
      </w:pBdr>
      <w:ind w:left="1152" w:right="1152"/>
    </w:pPr>
    <w:rPr>
      <w:i/>
      <w:iCs/>
      <w:color w:val="41AEBD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Pr>
      <w:color w:val="404040" w:themeColor="text1" w:themeTint="BF"/>
      <w:sz w:val="19"/>
      <w:szCs w:val="20"/>
    </w:rPr>
  </w:style>
  <w:style w:type="character" w:customStyle="1" w:styleId="BodyText2Char">
    <w:name w:val="Body Text 2 Char"/>
    <w:basedOn w:val="DefaultParagraphFont"/>
    <w:link w:val="BodyText2"/>
    <w:semiHidden/>
    <w:rPr>
      <w:color w:val="404040" w:themeColor="text1" w:themeTint="BF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color w:val="404040" w:themeColor="text1" w:themeTint="BF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color w:val="404040" w:themeColor="text1" w:themeTint="BF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41AEBD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pPr>
      <w:spacing w:before="200"/>
    </w:pPr>
  </w:style>
  <w:style w:type="character" w:customStyle="1" w:styleId="ClosingChar">
    <w:name w:val="Closing Char"/>
    <w:basedOn w:val="DefaultParagraphFont"/>
    <w:link w:val="Closing"/>
    <w:rPr>
      <w:color w:val="404040" w:themeColor="text1" w:themeTint="BF"/>
      <w:sz w:val="19"/>
    </w:rPr>
  </w:style>
  <w:style w:type="paragraph" w:styleId="CommentText">
    <w:name w:val="annotation text"/>
    <w:basedOn w:val="Normal"/>
    <w:link w:val="CommentTextChar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color w:val="404040" w:themeColor="text1" w:themeTint="BF"/>
      <w:sz w:val="19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styleId="EmailSignature">
    <w:name w:val="E-mail Signature"/>
    <w:basedOn w:val="Normal"/>
    <w:link w:val="EmailSignatureChar"/>
    <w:semiHidden/>
    <w:unhideWhenUsed/>
  </w:style>
  <w:style w:type="character" w:customStyle="1" w:styleId="EmailSignatureChar">
    <w:name w:val="Email Signature Char"/>
    <w:basedOn w:val="DefaultParagraphFont"/>
    <w:link w:val="EmailSignature"/>
    <w:semiHidden/>
    <w:rPr>
      <w:color w:val="404040" w:themeColor="text1" w:themeTint="BF"/>
      <w:sz w:val="19"/>
    </w:rPr>
  </w:style>
  <w:style w:type="paragraph" w:styleId="EndnoteText">
    <w:name w:val="endnote text"/>
    <w:basedOn w:val="Normal"/>
    <w:link w:val="EndnoteTextChar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Pr>
      <w:color w:val="404040" w:themeColor="text1" w:themeTint="BF"/>
      <w:sz w:val="19"/>
    </w:rPr>
  </w:style>
  <w:style w:type="paragraph" w:styleId="FootnoteText">
    <w:name w:val="footnote text"/>
    <w:basedOn w:val="Normal"/>
    <w:link w:val="FootnoteTextChar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/>
      <w:bCs/>
      <w:color w:val="30818D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Pr>
      <w:rFonts w:asciiTheme="majorHAnsi" w:eastAsiaTheme="majorEastAsia" w:hAnsiTheme="majorHAnsi" w:cstheme="majorBidi"/>
      <w:b/>
      <w:bCs/>
      <w:color w:val="41AE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41AEBD" w:themeColor="accent1"/>
      <w:sz w:val="19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41AEBD" w:themeColor="accent1"/>
      <w:sz w:val="19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20565D" w:themeColor="accent1" w:themeShade="7F"/>
      <w:sz w:val="19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20565D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color w:val="404040" w:themeColor="text1" w:themeTint="BF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pPr>
      <w:ind w:left="1710" w:hanging="19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pPr>
      <w:pBdr>
        <w:bottom w:val="single" w:sz="4" w:space="4" w:color="41AEBD" w:themeColor="accent1"/>
      </w:pBdr>
      <w:spacing w:before="200" w:after="280"/>
      <w:ind w:left="936" w:right="936"/>
    </w:pPr>
    <w:rPr>
      <w:b/>
      <w:bCs/>
      <w:i/>
      <w:iCs/>
      <w:color w:val="41AEBD" w:themeColor="accent1"/>
    </w:rPr>
  </w:style>
  <w:style w:type="character" w:customStyle="1" w:styleId="IntenseQuoteChar">
    <w:name w:val="Intense Quote Char"/>
    <w:basedOn w:val="DefaultParagraphFont"/>
    <w:link w:val="IntenseQuote"/>
    <w:rPr>
      <w:b/>
      <w:bCs/>
      <w:i/>
      <w:iCs/>
      <w:color w:val="41AEBD" w:themeColor="accent1"/>
      <w:sz w:val="19"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Pr>
      <w:color w:val="404040" w:themeColor="text1" w:themeTint="BF"/>
      <w:sz w:val="19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color w:val="404040" w:themeColor="text1" w:themeTint="BF"/>
      <w:sz w:val="19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Pr>
      <w:i/>
      <w:iCs/>
      <w:color w:val="000000" w:themeColor="text1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color w:val="404040" w:themeColor="text1" w:themeTint="BF"/>
      <w:sz w:val="19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1AE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/>
      <w:iCs/>
      <w:color w:val="41AE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pPr>
      <w:ind w:left="190" w:hanging="19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itle">
    <w:name w:val="Title"/>
    <w:basedOn w:val="Normal"/>
    <w:next w:val="Normal"/>
    <w:link w:val="TitleChar"/>
    <w:qFormat/>
    <w:pPr>
      <w:pBdr>
        <w:bottom w:val="single" w:sz="8" w:space="4" w:color="41AEBD" w:themeColor="accent1"/>
      </w:pBdr>
      <w:spacing w:after="300"/>
      <w:contextualSpacing/>
    </w:pPr>
    <w:rPr>
      <w:rFonts w:asciiTheme="majorHAnsi" w:eastAsiaTheme="majorEastAsia" w:hAnsiTheme="majorHAnsi" w:cstheme="majorBidi"/>
      <w:color w:val="33473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33473C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19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38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57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76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95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14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33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52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D177A"/>
    <w:rPr>
      <w:color w:val="FBCA98" w:themeColor="hyperlink"/>
      <w:u w:val="single"/>
    </w:rPr>
  </w:style>
  <w:style w:type="table" w:styleId="TableGrid">
    <w:name w:val="Table Grid"/>
    <w:basedOn w:val="TableNormal"/>
    <w:uiPriority w:val="59"/>
    <w:rsid w:val="00311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110B4"/>
    <w:rPr>
      <w:color w:val="30818D" w:themeColor="accent1" w:themeShade="BF"/>
    </w:rPr>
    <w:tblPr>
      <w:tblStyleRowBandSize w:val="1"/>
      <w:tblStyleColBandSize w:val="1"/>
      <w:tblBorders>
        <w:top w:val="single" w:sz="8" w:space="0" w:color="41AEBD" w:themeColor="accent1"/>
        <w:bottom w:val="single" w:sz="8" w:space="0" w:color="41AE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AEBD" w:themeColor="accent1"/>
          <w:left w:val="nil"/>
          <w:bottom w:val="single" w:sz="8" w:space="0" w:color="41AE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AEBD" w:themeColor="accent1"/>
          <w:left w:val="nil"/>
          <w:bottom w:val="single" w:sz="8" w:space="0" w:color="41AE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B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BEE" w:themeFill="accent1" w:themeFillTint="3F"/>
      </w:tcPr>
    </w:tblStylePr>
  </w:style>
  <w:style w:type="paragraph" w:customStyle="1" w:styleId="Style1">
    <w:name w:val="Style1"/>
    <w:basedOn w:val="Signature"/>
    <w:rsid w:val="00D36BF9"/>
    <w:pPr>
      <w:tabs>
        <w:tab w:val="left" w:pos="2147"/>
        <w:tab w:val="center" w:pos="5234"/>
      </w:tabs>
      <w:spacing w:before="0"/>
    </w:pPr>
    <w:rPr>
      <w:rFonts w:ascii="Times New Roman" w:hAnsi="Times New Roman" w:cs="Times New Roman"/>
      <w:b/>
      <w:color w:val="6EF917"/>
      <w:sz w:val="32"/>
      <w:szCs w:val="32"/>
      <w:lang w:val="en-AU"/>
    </w:rPr>
  </w:style>
  <w:style w:type="paragraph" w:customStyle="1" w:styleId="Style2">
    <w:name w:val="Style2"/>
    <w:basedOn w:val="Signature"/>
    <w:rsid w:val="00D36BF9"/>
    <w:pPr>
      <w:tabs>
        <w:tab w:val="left" w:pos="2147"/>
        <w:tab w:val="center" w:pos="5234"/>
      </w:tabs>
      <w:spacing w:before="0"/>
    </w:pPr>
    <w:rPr>
      <w:rFonts w:ascii="Times New Roman" w:hAnsi="Times New Roman" w:cs="Times New Roman"/>
      <w:b/>
      <w:color w:val="7CA52B" w:themeColor="accent3" w:themeShade="BF"/>
      <w:sz w:val="32"/>
      <w:szCs w:val="32"/>
      <w:lang w:val="zh-CN"/>
    </w:rPr>
  </w:style>
  <w:style w:type="paragraph" w:customStyle="1" w:styleId="Style3">
    <w:name w:val="Style3"/>
    <w:basedOn w:val="Signature"/>
    <w:rsid w:val="00D36BF9"/>
    <w:pPr>
      <w:tabs>
        <w:tab w:val="left" w:pos="2147"/>
        <w:tab w:val="center" w:pos="5234"/>
      </w:tabs>
      <w:spacing w:before="0"/>
    </w:pPr>
    <w:rPr>
      <w:rFonts w:ascii="Times New Roman" w:hAnsi="Times New Roman" w:cs="Times New Roman"/>
      <w:b/>
      <w:color w:val="8CCED7" w:themeColor="accent1" w:themeTint="99"/>
      <w:sz w:val="32"/>
      <w:szCs w:val="32"/>
      <w:lang w:val="zh-CN"/>
    </w:rPr>
  </w:style>
  <w:style w:type="paragraph" w:customStyle="1" w:styleId="Style4">
    <w:name w:val="Style4"/>
    <w:basedOn w:val="Signature"/>
    <w:autoRedefine/>
    <w:rsid w:val="00D36BF9"/>
    <w:pPr>
      <w:tabs>
        <w:tab w:val="left" w:pos="2147"/>
        <w:tab w:val="center" w:pos="5234"/>
      </w:tabs>
      <w:spacing w:before="0"/>
    </w:pPr>
    <w:rPr>
      <w:rFonts w:ascii="Times New Roman" w:hAnsi="Times New Roman" w:cs="Times New Roman"/>
      <w:b/>
      <w:color w:val="86A795" w:themeColor="text2" w:themeTint="99"/>
      <w:sz w:val="32"/>
      <w:szCs w:val="32"/>
      <w:lang w:val="zh-CN"/>
    </w:rPr>
  </w:style>
  <w:style w:type="paragraph" w:customStyle="1" w:styleId="Style5">
    <w:name w:val="Style5"/>
    <w:basedOn w:val="Signature"/>
    <w:qFormat/>
    <w:rsid w:val="00D36BF9"/>
    <w:pPr>
      <w:tabs>
        <w:tab w:val="left" w:pos="2147"/>
        <w:tab w:val="center" w:pos="5234"/>
      </w:tabs>
      <w:spacing w:before="0"/>
    </w:pPr>
    <w:rPr>
      <w:rFonts w:ascii="Times New Roman" w:hAnsi="Times New Roman" w:cs="Times New Roman"/>
      <w:b/>
      <w:color w:val="86A795" w:themeColor="text2" w:themeTint="99"/>
      <w:sz w:val="32"/>
      <w:szCs w:val="32"/>
      <w:lang w:val="en-AU"/>
    </w:rPr>
  </w:style>
  <w:style w:type="paragraph" w:customStyle="1" w:styleId="Style6">
    <w:name w:val="Style6"/>
    <w:basedOn w:val="Style2"/>
    <w:rsid w:val="00D36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chpointttc.com" TargetMode="External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&#27169;&#26495;:&#39029;&#38754;&#35270;&#22270;:&#20449;&#32440;:&#26059;&#36716;&#20307;&#20449;&#20214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E0688D-F723-7E45-B6CD-3F754C56D2C0}" type="doc">
      <dgm:prSet loTypeId="urn:microsoft.com/office/officeart/2005/8/layout/venn3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38AC0C5-4528-454D-AFFA-F5FFC5066E56}">
      <dgm:prSet phldrT="[Text]"/>
      <dgm:spPr/>
      <dgm:t>
        <a:bodyPr/>
        <a:lstStyle/>
        <a:p>
          <a:r>
            <a:rPr lang="en-GB"/>
            <a:t>physical </a:t>
          </a:r>
        </a:p>
        <a:p>
          <a:r>
            <a:rPr lang="en-GB"/>
            <a:t>trainng</a:t>
          </a:r>
        </a:p>
      </dgm:t>
    </dgm:pt>
    <dgm:pt modelId="{131C538F-3806-C441-86CA-CB7B67E80191}" type="parTrans" cxnId="{799CA5C2-7A20-B14B-A5DA-54ECC2D6173B}">
      <dgm:prSet/>
      <dgm:spPr/>
      <dgm:t>
        <a:bodyPr/>
        <a:lstStyle/>
        <a:p>
          <a:endParaRPr lang="en-GB"/>
        </a:p>
      </dgm:t>
    </dgm:pt>
    <dgm:pt modelId="{E5E50959-7D60-3C43-94E1-B867ED09716D}" type="sibTrans" cxnId="{799CA5C2-7A20-B14B-A5DA-54ECC2D6173B}">
      <dgm:prSet/>
      <dgm:spPr/>
      <dgm:t>
        <a:bodyPr/>
        <a:lstStyle/>
        <a:p>
          <a:endParaRPr lang="en-GB"/>
        </a:p>
      </dgm:t>
    </dgm:pt>
    <dgm:pt modelId="{C4050AFC-D3A7-EC45-BAEB-6E2E285CCFCA}">
      <dgm:prSet phldrT="[Text]"/>
      <dgm:spPr/>
      <dgm:t>
        <a:bodyPr/>
        <a:lstStyle/>
        <a:p>
          <a:r>
            <a:rPr lang="en-GB"/>
            <a:t>Serve </a:t>
          </a:r>
        </a:p>
        <a:p>
          <a:r>
            <a:rPr lang="en-GB"/>
            <a:t>training</a:t>
          </a:r>
        </a:p>
      </dgm:t>
    </dgm:pt>
    <dgm:pt modelId="{4D9C637A-8BA7-8A4C-B098-94DFB9C4FC80}" type="parTrans" cxnId="{19335E51-5698-7E40-B6F3-BF631AB0FB60}">
      <dgm:prSet/>
      <dgm:spPr/>
      <dgm:t>
        <a:bodyPr/>
        <a:lstStyle/>
        <a:p>
          <a:endParaRPr lang="en-GB"/>
        </a:p>
      </dgm:t>
    </dgm:pt>
    <dgm:pt modelId="{9623CCAD-F50F-904D-B8F7-17B9EA6731AB}" type="sibTrans" cxnId="{19335E51-5698-7E40-B6F3-BF631AB0FB60}">
      <dgm:prSet/>
      <dgm:spPr/>
      <dgm:t>
        <a:bodyPr/>
        <a:lstStyle/>
        <a:p>
          <a:endParaRPr lang="en-GB"/>
        </a:p>
      </dgm:t>
    </dgm:pt>
    <dgm:pt modelId="{7F896C22-0340-244D-9FE7-5CDCC0095360}">
      <dgm:prSet phldrT="[Text]"/>
      <dgm:spPr/>
      <dgm:t>
        <a:bodyPr/>
        <a:lstStyle/>
        <a:p>
          <a:r>
            <a:rPr lang="en-GB"/>
            <a:t>Video</a:t>
          </a:r>
        </a:p>
        <a:p>
          <a:r>
            <a:rPr lang="en-GB"/>
            <a:t>Analysis</a:t>
          </a:r>
        </a:p>
      </dgm:t>
    </dgm:pt>
    <dgm:pt modelId="{0CC2A2C1-8261-974E-9D76-0CCC6D7D52AE}" type="parTrans" cxnId="{DB3D7FDD-CAFD-BA4E-BD38-88373D675D0C}">
      <dgm:prSet/>
      <dgm:spPr/>
      <dgm:t>
        <a:bodyPr/>
        <a:lstStyle/>
        <a:p>
          <a:endParaRPr lang="en-GB"/>
        </a:p>
      </dgm:t>
    </dgm:pt>
    <dgm:pt modelId="{C1FC733E-28FA-074C-940A-76CF1BBBE52A}" type="sibTrans" cxnId="{DB3D7FDD-CAFD-BA4E-BD38-88373D675D0C}">
      <dgm:prSet/>
      <dgm:spPr/>
      <dgm:t>
        <a:bodyPr/>
        <a:lstStyle/>
        <a:p>
          <a:endParaRPr lang="en-GB"/>
        </a:p>
      </dgm:t>
    </dgm:pt>
    <dgm:pt modelId="{66A4D2E3-9EA1-8046-B84D-360C96A70220}">
      <dgm:prSet phldrT="[Text]"/>
      <dgm:spPr/>
      <dgm:t>
        <a:bodyPr/>
        <a:lstStyle/>
        <a:p>
          <a:r>
            <a:rPr lang="en-GB"/>
            <a:t>Game</a:t>
          </a:r>
        </a:p>
        <a:p>
          <a:r>
            <a:rPr lang="en-GB"/>
            <a:t>Tournament</a:t>
          </a:r>
        </a:p>
      </dgm:t>
    </dgm:pt>
    <dgm:pt modelId="{E9C168D5-7DFE-734F-9868-31B4DB9C8128}" type="parTrans" cxnId="{ADCA581F-FAC7-334D-B1DF-47296BE68216}">
      <dgm:prSet/>
      <dgm:spPr/>
      <dgm:t>
        <a:bodyPr/>
        <a:lstStyle/>
        <a:p>
          <a:endParaRPr lang="en-GB"/>
        </a:p>
      </dgm:t>
    </dgm:pt>
    <dgm:pt modelId="{C8DF802E-5446-1E4A-8E1A-4D4D6760F667}" type="sibTrans" cxnId="{ADCA581F-FAC7-334D-B1DF-47296BE68216}">
      <dgm:prSet/>
      <dgm:spPr/>
      <dgm:t>
        <a:bodyPr/>
        <a:lstStyle/>
        <a:p>
          <a:endParaRPr lang="en-GB"/>
        </a:p>
      </dgm:t>
    </dgm:pt>
    <dgm:pt modelId="{32A363ED-15F1-9247-B4DD-AD28B3B4A8CD}" type="pres">
      <dgm:prSet presAssocID="{F3E0688D-F723-7E45-B6CD-3F754C56D2C0}" presName="Name0" presStyleCnt="0">
        <dgm:presLayoutVars>
          <dgm:dir/>
          <dgm:resizeHandles val="exact"/>
        </dgm:presLayoutVars>
      </dgm:prSet>
      <dgm:spPr/>
    </dgm:pt>
    <dgm:pt modelId="{3E9F18F4-6E4F-8A40-B48E-09AEFE29B690}" type="pres">
      <dgm:prSet presAssocID="{638AC0C5-4528-454D-AFFA-F5FFC5066E56}" presName="Name5" presStyleLbl="vennNode1" presStyleIdx="0" presStyleCnt="4">
        <dgm:presLayoutVars>
          <dgm:bulletEnabled val="1"/>
        </dgm:presLayoutVars>
      </dgm:prSet>
      <dgm:spPr/>
    </dgm:pt>
    <dgm:pt modelId="{E2E688C7-82D0-8D42-A1C6-A156F5901753}" type="pres">
      <dgm:prSet presAssocID="{E5E50959-7D60-3C43-94E1-B867ED09716D}" presName="space" presStyleCnt="0"/>
      <dgm:spPr/>
    </dgm:pt>
    <dgm:pt modelId="{E9C8C767-DA5E-554B-A209-B5F1A997AF63}" type="pres">
      <dgm:prSet presAssocID="{C4050AFC-D3A7-EC45-BAEB-6E2E285CCFCA}" presName="Name5" presStyleLbl="vennNode1" presStyleIdx="1" presStyleCnt="4" custLinFactNeighborX="6212" custLinFactNeighborY="-23">
        <dgm:presLayoutVars>
          <dgm:bulletEnabled val="1"/>
        </dgm:presLayoutVars>
      </dgm:prSet>
      <dgm:spPr/>
    </dgm:pt>
    <dgm:pt modelId="{AD2D3852-1A38-8445-B52F-AE2F8BCC7400}" type="pres">
      <dgm:prSet presAssocID="{9623CCAD-F50F-904D-B8F7-17B9EA6731AB}" presName="space" presStyleCnt="0"/>
      <dgm:spPr/>
    </dgm:pt>
    <dgm:pt modelId="{8CC02EEA-7C85-3046-8360-E59BDBD2430B}" type="pres">
      <dgm:prSet presAssocID="{7F896C22-0340-244D-9FE7-5CDCC0095360}" presName="Name5" presStyleLbl="vennNode1" presStyleIdx="2" presStyleCnt="4">
        <dgm:presLayoutVars>
          <dgm:bulletEnabled val="1"/>
        </dgm:presLayoutVars>
      </dgm:prSet>
      <dgm:spPr/>
    </dgm:pt>
    <dgm:pt modelId="{A00214A6-BF84-8342-95C6-BB57435ECD9F}" type="pres">
      <dgm:prSet presAssocID="{C1FC733E-28FA-074C-940A-76CF1BBBE52A}" presName="space" presStyleCnt="0"/>
      <dgm:spPr/>
    </dgm:pt>
    <dgm:pt modelId="{66D190D7-BFA0-A141-9B3D-1F6E31BF5EB8}" type="pres">
      <dgm:prSet presAssocID="{66A4D2E3-9EA1-8046-B84D-360C96A70220}" presName="Name5" presStyleLbl="vennNode1" presStyleIdx="3" presStyleCnt="4">
        <dgm:presLayoutVars>
          <dgm:bulletEnabled val="1"/>
        </dgm:presLayoutVars>
      </dgm:prSet>
      <dgm:spPr/>
    </dgm:pt>
  </dgm:ptLst>
  <dgm:cxnLst>
    <dgm:cxn modelId="{ADCA581F-FAC7-334D-B1DF-47296BE68216}" srcId="{F3E0688D-F723-7E45-B6CD-3F754C56D2C0}" destId="{66A4D2E3-9EA1-8046-B84D-360C96A70220}" srcOrd="3" destOrd="0" parTransId="{E9C168D5-7DFE-734F-9868-31B4DB9C8128}" sibTransId="{C8DF802E-5446-1E4A-8E1A-4D4D6760F667}"/>
    <dgm:cxn modelId="{19335E51-5698-7E40-B6F3-BF631AB0FB60}" srcId="{F3E0688D-F723-7E45-B6CD-3F754C56D2C0}" destId="{C4050AFC-D3A7-EC45-BAEB-6E2E285CCFCA}" srcOrd="1" destOrd="0" parTransId="{4D9C637A-8BA7-8A4C-B098-94DFB9C4FC80}" sibTransId="{9623CCAD-F50F-904D-B8F7-17B9EA6731AB}"/>
    <dgm:cxn modelId="{444FD979-4B86-8241-B448-4FF3D7210C5C}" type="presOf" srcId="{7F896C22-0340-244D-9FE7-5CDCC0095360}" destId="{8CC02EEA-7C85-3046-8360-E59BDBD2430B}" srcOrd="0" destOrd="0" presId="urn:microsoft.com/office/officeart/2005/8/layout/venn3"/>
    <dgm:cxn modelId="{F5BDC686-AAF0-6D4D-B759-5F91E1C22C4F}" type="presOf" srcId="{C4050AFC-D3A7-EC45-BAEB-6E2E285CCFCA}" destId="{E9C8C767-DA5E-554B-A209-B5F1A997AF63}" srcOrd="0" destOrd="0" presId="urn:microsoft.com/office/officeart/2005/8/layout/venn3"/>
    <dgm:cxn modelId="{1F318495-C660-8240-B563-8A9C08958093}" type="presOf" srcId="{638AC0C5-4528-454D-AFFA-F5FFC5066E56}" destId="{3E9F18F4-6E4F-8A40-B48E-09AEFE29B690}" srcOrd="0" destOrd="0" presId="urn:microsoft.com/office/officeart/2005/8/layout/venn3"/>
    <dgm:cxn modelId="{074FC59E-5DE9-1F46-80FE-9D11B582D7BB}" type="presOf" srcId="{66A4D2E3-9EA1-8046-B84D-360C96A70220}" destId="{66D190D7-BFA0-A141-9B3D-1F6E31BF5EB8}" srcOrd="0" destOrd="0" presId="urn:microsoft.com/office/officeart/2005/8/layout/venn3"/>
    <dgm:cxn modelId="{799CA5C2-7A20-B14B-A5DA-54ECC2D6173B}" srcId="{F3E0688D-F723-7E45-B6CD-3F754C56D2C0}" destId="{638AC0C5-4528-454D-AFFA-F5FFC5066E56}" srcOrd="0" destOrd="0" parTransId="{131C538F-3806-C441-86CA-CB7B67E80191}" sibTransId="{E5E50959-7D60-3C43-94E1-B867ED09716D}"/>
    <dgm:cxn modelId="{DB3D7FDD-CAFD-BA4E-BD38-88373D675D0C}" srcId="{F3E0688D-F723-7E45-B6CD-3F754C56D2C0}" destId="{7F896C22-0340-244D-9FE7-5CDCC0095360}" srcOrd="2" destOrd="0" parTransId="{0CC2A2C1-8261-974E-9D76-0CCC6D7D52AE}" sibTransId="{C1FC733E-28FA-074C-940A-76CF1BBBE52A}"/>
    <dgm:cxn modelId="{11415DEC-017B-0C41-B761-4F7A069717A9}" type="presOf" srcId="{F3E0688D-F723-7E45-B6CD-3F754C56D2C0}" destId="{32A363ED-15F1-9247-B4DD-AD28B3B4A8CD}" srcOrd="0" destOrd="0" presId="urn:microsoft.com/office/officeart/2005/8/layout/venn3"/>
    <dgm:cxn modelId="{11D1C84C-33FB-3F47-9DB2-6C92D4E9A5D3}" type="presParOf" srcId="{32A363ED-15F1-9247-B4DD-AD28B3B4A8CD}" destId="{3E9F18F4-6E4F-8A40-B48E-09AEFE29B690}" srcOrd="0" destOrd="0" presId="urn:microsoft.com/office/officeart/2005/8/layout/venn3"/>
    <dgm:cxn modelId="{F5825F96-8059-C941-9F00-EBDF94FFB00C}" type="presParOf" srcId="{32A363ED-15F1-9247-B4DD-AD28B3B4A8CD}" destId="{E2E688C7-82D0-8D42-A1C6-A156F5901753}" srcOrd="1" destOrd="0" presId="urn:microsoft.com/office/officeart/2005/8/layout/venn3"/>
    <dgm:cxn modelId="{35B5CCEE-F9C8-6146-8346-5A2FCD14CAD3}" type="presParOf" srcId="{32A363ED-15F1-9247-B4DD-AD28B3B4A8CD}" destId="{E9C8C767-DA5E-554B-A209-B5F1A997AF63}" srcOrd="2" destOrd="0" presId="urn:microsoft.com/office/officeart/2005/8/layout/venn3"/>
    <dgm:cxn modelId="{F7EEE35F-B674-5842-9783-20ADFF501063}" type="presParOf" srcId="{32A363ED-15F1-9247-B4DD-AD28B3B4A8CD}" destId="{AD2D3852-1A38-8445-B52F-AE2F8BCC7400}" srcOrd="3" destOrd="0" presId="urn:microsoft.com/office/officeart/2005/8/layout/venn3"/>
    <dgm:cxn modelId="{A0F6968D-9ED0-5C43-88F9-9003985876A4}" type="presParOf" srcId="{32A363ED-15F1-9247-B4DD-AD28B3B4A8CD}" destId="{8CC02EEA-7C85-3046-8360-E59BDBD2430B}" srcOrd="4" destOrd="0" presId="urn:microsoft.com/office/officeart/2005/8/layout/venn3"/>
    <dgm:cxn modelId="{BD961656-6B42-F744-AF75-EDC84706A2FD}" type="presParOf" srcId="{32A363ED-15F1-9247-B4DD-AD28B3B4A8CD}" destId="{A00214A6-BF84-8342-95C6-BB57435ECD9F}" srcOrd="5" destOrd="0" presId="urn:microsoft.com/office/officeart/2005/8/layout/venn3"/>
    <dgm:cxn modelId="{D85B6586-2D58-3743-B21C-C9EC9D14A060}" type="presParOf" srcId="{32A363ED-15F1-9247-B4DD-AD28B3B4A8CD}" destId="{66D190D7-BFA0-A141-9B3D-1F6E31BF5EB8}" srcOrd="6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9F18F4-6E4F-8A40-B48E-09AEFE29B690}">
      <dsp:nvSpPr>
        <dsp:cNvPr id="0" name=""/>
        <dsp:cNvSpPr/>
      </dsp:nvSpPr>
      <dsp:spPr>
        <a:xfrm>
          <a:off x="316224" y="95"/>
          <a:ext cx="707833" cy="70783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954" tIns="7620" rIns="38954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physical 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trainng</a:t>
          </a:r>
        </a:p>
      </dsp:txBody>
      <dsp:txXfrm>
        <a:off x="419884" y="103755"/>
        <a:ext cx="500513" cy="500513"/>
      </dsp:txXfrm>
    </dsp:sp>
    <dsp:sp modelId="{E9C8C767-DA5E-554B-A209-B5F1A997AF63}">
      <dsp:nvSpPr>
        <dsp:cNvPr id="0" name=""/>
        <dsp:cNvSpPr/>
      </dsp:nvSpPr>
      <dsp:spPr>
        <a:xfrm>
          <a:off x="891285" y="0"/>
          <a:ext cx="707833" cy="70783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954" tIns="7620" rIns="38954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Serve 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training</a:t>
          </a:r>
        </a:p>
      </dsp:txBody>
      <dsp:txXfrm>
        <a:off x="994945" y="103660"/>
        <a:ext cx="500513" cy="500513"/>
      </dsp:txXfrm>
    </dsp:sp>
    <dsp:sp modelId="{8CC02EEA-7C85-3046-8360-E59BDBD2430B}">
      <dsp:nvSpPr>
        <dsp:cNvPr id="0" name=""/>
        <dsp:cNvSpPr/>
      </dsp:nvSpPr>
      <dsp:spPr>
        <a:xfrm>
          <a:off x="1448758" y="95"/>
          <a:ext cx="707833" cy="70783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954" tIns="7620" rIns="38954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Video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Analysis</a:t>
          </a:r>
        </a:p>
      </dsp:txBody>
      <dsp:txXfrm>
        <a:off x="1552418" y="103755"/>
        <a:ext cx="500513" cy="500513"/>
      </dsp:txXfrm>
    </dsp:sp>
    <dsp:sp modelId="{66D190D7-BFA0-A141-9B3D-1F6E31BF5EB8}">
      <dsp:nvSpPr>
        <dsp:cNvPr id="0" name=""/>
        <dsp:cNvSpPr/>
      </dsp:nvSpPr>
      <dsp:spPr>
        <a:xfrm>
          <a:off x="2015024" y="95"/>
          <a:ext cx="707833" cy="70783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954" tIns="7620" rIns="38954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Game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Tournament</a:t>
          </a:r>
        </a:p>
      </dsp:txBody>
      <dsp:txXfrm>
        <a:off x="2118684" y="103755"/>
        <a:ext cx="500513" cy="5005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Depth">
  <a:themeElements>
    <a:clrScheme name="Depth">
      <a:dk1>
        <a:sysClr val="windowText" lastClr="000000"/>
      </a:dk1>
      <a:lt1>
        <a:sysClr val="window" lastClr="FFFFFF"/>
      </a:lt1>
      <a:dk2>
        <a:srgbClr val="455F51"/>
      </a:dk2>
      <a:lt2>
        <a:srgbClr val="94D7E4"/>
      </a:lt2>
      <a:accent1>
        <a:srgbClr val="41AEBD"/>
      </a:accent1>
      <a:accent2>
        <a:srgbClr val="97E9D5"/>
      </a:accent2>
      <a:accent3>
        <a:srgbClr val="A2CF49"/>
      </a:accent3>
      <a:accent4>
        <a:srgbClr val="608F3D"/>
      </a:accent4>
      <a:accent5>
        <a:srgbClr val="F4DE3A"/>
      </a:accent5>
      <a:accent6>
        <a:srgbClr val="FCB11C"/>
      </a:accent6>
      <a:hlink>
        <a:srgbClr val="FBCA98"/>
      </a:hlink>
      <a:folHlink>
        <a:srgbClr val="D3B86D"/>
      </a:folHlink>
    </a:clrScheme>
    <a:fontScheme name="Depth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epth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pth" id="{7BEAFC2A-325C-49C4-AC08-2B765DA903F9}" vid="{1735E755-43E6-43AA-ABA2-C989ECC79A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262F9-7A5C-7647-A997-2312E6D49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Macintosh%20HD:Applications:Microsoft%20Office%202011:Office:Media:模板:页面视图:信纸:旋转体信件.dotx</Template>
  <TotalTime>1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</dc:creator>
  <cp:keywords/>
  <dc:description/>
  <cp:lastModifiedBy>Microsoft Office User</cp:lastModifiedBy>
  <cp:revision>2</cp:revision>
  <cp:lastPrinted>2022-02-09T18:28:00Z</cp:lastPrinted>
  <dcterms:created xsi:type="dcterms:W3CDTF">2022-02-09T18:29:00Z</dcterms:created>
  <dcterms:modified xsi:type="dcterms:W3CDTF">2022-02-09T18:29:00Z</dcterms:modified>
  <cp:category/>
</cp:coreProperties>
</file>